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30" w:rsidRPr="009F1263" w:rsidRDefault="00036230" w:rsidP="00D95710">
      <w:pPr>
        <w:spacing w:after="0" w:line="240" w:lineRule="auto"/>
        <w:jc w:val="right"/>
        <w:rPr>
          <w:rFonts w:cs="David"/>
          <w:sz w:val="28"/>
          <w:szCs w:val="28"/>
          <w:rtl/>
        </w:rPr>
      </w:pPr>
      <w:r w:rsidRPr="009F1263">
        <w:rPr>
          <w:rFonts w:cs="David"/>
          <w:sz w:val="28"/>
          <w:szCs w:val="28"/>
          <w:rtl/>
        </w:rPr>
        <w:fldChar w:fldCharType="begin"/>
      </w:r>
      <w:r w:rsidRPr="009F1263">
        <w:rPr>
          <w:rFonts w:cs="David"/>
          <w:sz w:val="28"/>
          <w:szCs w:val="28"/>
          <w:rtl/>
        </w:rPr>
        <w:instrText xml:space="preserve"> </w:instrText>
      </w:r>
      <w:r w:rsidRPr="009F1263">
        <w:rPr>
          <w:rFonts w:cs="David"/>
          <w:sz w:val="28"/>
          <w:szCs w:val="28"/>
        </w:rPr>
        <w:instrText>DOCPROPERTY  DocDateEng  \* MERGEFORMAT</w:instrText>
      </w:r>
      <w:r w:rsidRPr="009F1263">
        <w:rPr>
          <w:rFonts w:cs="David"/>
          <w:sz w:val="28"/>
          <w:szCs w:val="28"/>
          <w:rtl/>
        </w:rPr>
        <w:instrText xml:space="preserve"> </w:instrText>
      </w:r>
      <w:r w:rsidRPr="009F1263">
        <w:rPr>
          <w:rFonts w:cs="David"/>
          <w:sz w:val="28"/>
          <w:szCs w:val="28"/>
          <w:rtl/>
        </w:rPr>
        <w:fldChar w:fldCharType="separate"/>
      </w:r>
      <w:r w:rsidRPr="009F1263">
        <w:rPr>
          <w:rFonts w:cs="David" w:hint="cs"/>
          <w:sz w:val="28"/>
          <w:szCs w:val="28"/>
          <w:rtl/>
        </w:rPr>
        <w:t>23 באוגוסט 2021</w:t>
      </w:r>
      <w:r w:rsidRPr="009F1263">
        <w:rPr>
          <w:rFonts w:cs="David"/>
          <w:sz w:val="28"/>
          <w:szCs w:val="28"/>
          <w:rtl/>
        </w:rPr>
        <w:fldChar w:fldCharType="end"/>
      </w:r>
    </w:p>
    <w:p w:rsidR="00532657" w:rsidRPr="009F1263" w:rsidRDefault="00532657" w:rsidP="00532657">
      <w:pPr>
        <w:spacing w:after="0" w:line="240" w:lineRule="auto"/>
        <w:jc w:val="right"/>
        <w:rPr>
          <w:rFonts w:cs="David"/>
          <w:sz w:val="28"/>
          <w:szCs w:val="28"/>
          <w:rtl/>
        </w:rPr>
      </w:pPr>
      <w:r w:rsidRPr="009F1263">
        <w:rPr>
          <w:rFonts w:cs="David"/>
          <w:sz w:val="28"/>
          <w:szCs w:val="28"/>
          <w:rtl/>
        </w:rPr>
        <w:fldChar w:fldCharType="begin"/>
      </w:r>
      <w:r w:rsidRPr="009F1263">
        <w:rPr>
          <w:rFonts w:cs="David"/>
          <w:sz w:val="28"/>
          <w:szCs w:val="28"/>
          <w:rtl/>
        </w:rPr>
        <w:instrText xml:space="preserve"> </w:instrText>
      </w:r>
      <w:r w:rsidRPr="009F1263">
        <w:rPr>
          <w:rFonts w:cs="David"/>
          <w:sz w:val="28"/>
          <w:szCs w:val="28"/>
        </w:rPr>
        <w:instrText>DOCPROPERTY  DocNumber  \* MERGEFORMAT</w:instrText>
      </w:r>
      <w:r w:rsidRPr="009F1263">
        <w:rPr>
          <w:rFonts w:cs="David"/>
          <w:sz w:val="28"/>
          <w:szCs w:val="28"/>
          <w:rtl/>
        </w:rPr>
        <w:instrText xml:space="preserve"> </w:instrText>
      </w:r>
      <w:r w:rsidRPr="009F1263">
        <w:rPr>
          <w:rFonts w:cs="David"/>
          <w:sz w:val="28"/>
          <w:szCs w:val="28"/>
          <w:rtl/>
        </w:rPr>
        <w:fldChar w:fldCharType="separate"/>
      </w:r>
      <w:r w:rsidRPr="009F1263">
        <w:rPr>
          <w:rFonts w:cs="David" w:hint="cs"/>
          <w:sz w:val="28"/>
          <w:szCs w:val="28"/>
          <w:rtl/>
        </w:rPr>
        <w:t>2000-2002-2021-0009093</w:t>
      </w:r>
      <w:r w:rsidRPr="009F1263">
        <w:rPr>
          <w:rFonts w:cs="David"/>
          <w:sz w:val="28"/>
          <w:szCs w:val="28"/>
          <w:rtl/>
        </w:rPr>
        <w:fldChar w:fldCharType="end"/>
      </w:r>
    </w:p>
    <w:p w:rsidR="009F1263" w:rsidRPr="009F1263" w:rsidRDefault="009F1263" w:rsidP="00E312CE">
      <w:pPr>
        <w:spacing w:after="0" w:line="240" w:lineRule="auto"/>
        <w:rPr>
          <w:rFonts w:cs="David"/>
          <w:sz w:val="28"/>
          <w:szCs w:val="28"/>
          <w:rtl/>
        </w:rPr>
      </w:pPr>
      <w:r w:rsidRPr="009F1263">
        <w:rPr>
          <w:rFonts w:cs="David"/>
          <w:sz w:val="28"/>
          <w:szCs w:val="28"/>
          <w:rtl/>
        </w:rPr>
        <w:tab/>
      </w:r>
      <w:r w:rsidRPr="009F1263">
        <w:rPr>
          <w:rFonts w:cs="David"/>
          <w:sz w:val="28"/>
          <w:szCs w:val="28"/>
          <w:rtl/>
        </w:rPr>
        <w:tab/>
      </w:r>
      <w:r w:rsidRPr="009F1263">
        <w:rPr>
          <w:rFonts w:cs="David"/>
          <w:sz w:val="28"/>
          <w:szCs w:val="28"/>
          <w:rtl/>
        </w:rPr>
        <w:tab/>
      </w:r>
    </w:p>
    <w:p w:rsidR="009F1263" w:rsidRDefault="009F1263" w:rsidP="009F1263">
      <w:pPr>
        <w:spacing w:after="0" w:line="240" w:lineRule="auto"/>
        <w:ind w:left="1440" w:firstLine="720"/>
        <w:rPr>
          <w:rFonts w:cs="David"/>
          <w:b/>
          <w:bCs/>
          <w:sz w:val="28"/>
          <w:szCs w:val="28"/>
          <w:u w:val="single"/>
          <w:rtl/>
        </w:rPr>
      </w:pPr>
    </w:p>
    <w:p w:rsidR="00022182" w:rsidRPr="009F1263" w:rsidRDefault="009F1263" w:rsidP="009F1263">
      <w:pPr>
        <w:spacing w:after="0" w:line="240" w:lineRule="auto"/>
        <w:ind w:left="1440" w:firstLine="720"/>
        <w:rPr>
          <w:rFonts w:cs="David"/>
          <w:b/>
          <w:bCs/>
          <w:sz w:val="28"/>
          <w:szCs w:val="28"/>
          <w:u w:val="single"/>
          <w:rtl/>
        </w:rPr>
      </w:pPr>
      <w:r w:rsidRPr="009F1263">
        <w:rPr>
          <w:rFonts w:cs="David" w:hint="cs"/>
          <w:b/>
          <w:bCs/>
          <w:sz w:val="28"/>
          <w:szCs w:val="28"/>
          <w:u w:val="single"/>
          <w:rtl/>
        </w:rPr>
        <w:t>מכרז 4/2021 לקמת מחלקת עיניים במרתף מיון ממוגן</w:t>
      </w:r>
    </w:p>
    <w:p w:rsidR="009F1263" w:rsidRPr="009F1263" w:rsidRDefault="009F1263" w:rsidP="00FC783F">
      <w:pPr>
        <w:spacing w:after="0" w:line="24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9F1263" w:rsidRPr="009F1263" w:rsidRDefault="009F1263" w:rsidP="009F1263">
      <w:p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FC783F" w:rsidRPr="009F1263" w:rsidRDefault="009F1263" w:rsidP="009F1263">
      <w:p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9F1263">
        <w:rPr>
          <w:rFonts w:ascii="David" w:hAnsi="David" w:cs="David"/>
          <w:sz w:val="28"/>
          <w:szCs w:val="28"/>
          <w:rtl/>
        </w:rPr>
        <w:t>ניתן לקבל את קובצי התוכניות בקישור הבא:</w:t>
      </w:r>
    </w:p>
    <w:p w:rsidR="009F1263" w:rsidRPr="009F1263" w:rsidRDefault="009F1263" w:rsidP="009F1263">
      <w:pPr>
        <w:spacing w:after="0" w:line="240" w:lineRule="auto"/>
        <w:rPr>
          <w:rFonts w:ascii="David" w:hAnsi="David" w:cs="David"/>
          <w:sz w:val="28"/>
          <w:szCs w:val="28"/>
          <w:rtl/>
        </w:rPr>
      </w:pPr>
    </w:p>
    <w:p w:rsidR="009F1263" w:rsidRPr="009F1263" w:rsidRDefault="009F1263" w:rsidP="009F1263">
      <w:pPr>
        <w:spacing w:after="0" w:line="240" w:lineRule="auto"/>
        <w:rPr>
          <w:rFonts w:ascii="David" w:hAnsi="David" w:cs="David"/>
          <w:sz w:val="28"/>
          <w:szCs w:val="28"/>
          <w:rtl/>
        </w:rPr>
      </w:pPr>
    </w:p>
    <w:p w:rsidR="009F1263" w:rsidRPr="009F1263" w:rsidRDefault="009F1263" w:rsidP="009F1263">
      <w:pPr>
        <w:spacing w:after="0" w:line="240" w:lineRule="auto"/>
        <w:rPr>
          <w:rFonts w:ascii="David" w:hAnsi="David" w:cs="David"/>
          <w:sz w:val="28"/>
          <w:szCs w:val="28"/>
          <w:rtl/>
        </w:rPr>
      </w:pPr>
      <w:hyperlink r:id="rId6" w:history="1">
        <w:r w:rsidRPr="009F1263">
          <w:rPr>
            <w:rStyle w:val="Hyperlink"/>
            <w:rFonts w:ascii="David" w:eastAsia="Times New Roman" w:hAnsi="David" w:cs="David"/>
            <w:color w:val="auto"/>
            <w:sz w:val="32"/>
            <w:szCs w:val="32"/>
            <w:u w:val="none"/>
            <w:shd w:val="clear" w:color="auto" w:fill="FAB115"/>
            <w:rtl/>
          </w:rPr>
          <w:t>    קישור להורדת הקבצים</w:t>
        </w:r>
        <w:r w:rsidRPr="009F1263">
          <w:rPr>
            <w:rStyle w:val="Hyperlink"/>
            <w:rFonts w:ascii="David" w:eastAsia="Times New Roman" w:hAnsi="David" w:cs="David"/>
            <w:color w:val="auto"/>
            <w:sz w:val="32"/>
            <w:szCs w:val="32"/>
            <w:u w:val="none"/>
            <w:shd w:val="clear" w:color="auto" w:fill="FAB115"/>
            <w:rtl/>
          </w:rPr>
          <w:t>   </w:t>
        </w:r>
      </w:hyperlink>
    </w:p>
    <w:p w:rsidR="009F1263" w:rsidRPr="009F1263" w:rsidRDefault="009F1263" w:rsidP="009F1263">
      <w:pPr>
        <w:spacing w:before="240" w:after="0" w:line="240" w:lineRule="auto"/>
        <w:rPr>
          <w:rFonts w:ascii="David" w:hAnsi="David" w:cs="David"/>
          <w:sz w:val="28"/>
          <w:szCs w:val="28"/>
        </w:rPr>
      </w:pPr>
      <w:r w:rsidRPr="009F1263">
        <w:rPr>
          <w:rFonts w:ascii="David" w:hAnsi="David" w:cs="David"/>
          <w:sz w:val="28"/>
          <w:szCs w:val="28"/>
          <w:rtl/>
        </w:rPr>
        <w:t xml:space="preserve">בכל מקרה של תקלה בהורדת הקבצים ניתן לפנות בדוא"ל </w:t>
      </w:r>
      <w:hyperlink r:id="rId7" w:history="1">
        <w:r w:rsidRPr="009F1263">
          <w:rPr>
            <w:rStyle w:val="Hyperlink"/>
            <w:rFonts w:ascii="David" w:hAnsi="David" w:cs="David"/>
            <w:sz w:val="28"/>
            <w:szCs w:val="28"/>
          </w:rPr>
          <w:t>adar@pmc.gov.il</w:t>
        </w:r>
      </w:hyperlink>
    </w:p>
    <w:p w:rsidR="009F1263" w:rsidRDefault="009F1263" w:rsidP="009F1263">
      <w:pPr>
        <w:spacing w:before="240" w:after="0" w:line="240" w:lineRule="auto"/>
        <w:rPr>
          <w:rFonts w:ascii="David" w:hAnsi="David" w:cs="David"/>
          <w:sz w:val="28"/>
          <w:szCs w:val="28"/>
          <w:rtl/>
        </w:rPr>
      </w:pPr>
    </w:p>
    <w:p w:rsidR="009F1263" w:rsidRPr="009F1263" w:rsidRDefault="009F1263" w:rsidP="009F1263">
      <w:pPr>
        <w:spacing w:before="240" w:after="0" w:line="240" w:lineRule="auto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 w:hint="cs"/>
          <w:sz w:val="28"/>
          <w:szCs w:val="28"/>
          <w:rtl/>
        </w:rPr>
        <w:t>ה</w:t>
      </w:r>
      <w:bookmarkStart w:id="0" w:name="_GoBack"/>
      <w:bookmarkEnd w:id="0"/>
      <w:r>
        <w:rPr>
          <w:rFonts w:ascii="David" w:hAnsi="David" w:cs="David" w:hint="cs"/>
          <w:sz w:val="28"/>
          <w:szCs w:val="28"/>
          <w:rtl/>
        </w:rPr>
        <w:t>מרכז הרפואי ע"ש ברוך פדה פוריה</w:t>
      </w:r>
    </w:p>
    <w:p w:rsidR="00FC783F" w:rsidRPr="009F1263" w:rsidRDefault="00FC783F" w:rsidP="00FC783F">
      <w:pPr>
        <w:spacing w:before="240" w:after="0" w:line="240" w:lineRule="auto"/>
        <w:rPr>
          <w:rFonts w:cs="David"/>
          <w:sz w:val="28"/>
          <w:szCs w:val="28"/>
          <w:rtl/>
        </w:rPr>
      </w:pPr>
    </w:p>
    <w:p w:rsidR="00FC783F" w:rsidRDefault="00FC783F" w:rsidP="00FC783F">
      <w:pPr>
        <w:spacing w:before="240" w:after="0" w:line="240" w:lineRule="auto"/>
        <w:rPr>
          <w:rFonts w:cs="David"/>
          <w:sz w:val="24"/>
          <w:szCs w:val="24"/>
          <w:rtl/>
        </w:rPr>
      </w:pPr>
    </w:p>
    <w:p w:rsidR="00FC783F" w:rsidRDefault="00FC783F" w:rsidP="00FC783F">
      <w:pPr>
        <w:spacing w:before="240" w:after="0" w:line="240" w:lineRule="auto"/>
        <w:rPr>
          <w:rFonts w:cs="David"/>
          <w:sz w:val="24"/>
          <w:szCs w:val="24"/>
          <w:rtl/>
        </w:rPr>
      </w:pPr>
    </w:p>
    <w:p w:rsidR="00FC783F" w:rsidRDefault="00FC783F" w:rsidP="00FC783F">
      <w:pPr>
        <w:spacing w:before="240" w:after="0" w:line="240" w:lineRule="auto"/>
        <w:rPr>
          <w:rFonts w:cs="David"/>
          <w:sz w:val="24"/>
          <w:szCs w:val="24"/>
          <w:rtl/>
        </w:rPr>
      </w:pPr>
    </w:p>
    <w:p w:rsidR="00DE1C9D" w:rsidRDefault="00DE1C9D" w:rsidP="00FC783F">
      <w:pPr>
        <w:spacing w:before="240" w:after="0" w:line="240" w:lineRule="auto"/>
        <w:rPr>
          <w:rFonts w:cs="David"/>
          <w:sz w:val="24"/>
          <w:szCs w:val="24"/>
          <w:rtl/>
        </w:rPr>
      </w:pPr>
    </w:p>
    <w:p w:rsidR="00DE1C9D" w:rsidRDefault="00DE1C9D" w:rsidP="00FC783F">
      <w:pPr>
        <w:spacing w:before="240" w:after="0" w:line="240" w:lineRule="auto"/>
        <w:rPr>
          <w:rFonts w:cs="David"/>
          <w:sz w:val="24"/>
          <w:szCs w:val="24"/>
          <w:rtl/>
        </w:rPr>
      </w:pPr>
    </w:p>
    <w:p w:rsidR="00DE1C9D" w:rsidRDefault="00DE1C9D" w:rsidP="00FC783F">
      <w:pPr>
        <w:spacing w:before="240" w:after="0" w:line="240" w:lineRule="auto"/>
        <w:rPr>
          <w:rFonts w:cs="David"/>
          <w:sz w:val="24"/>
          <w:szCs w:val="24"/>
          <w:rtl/>
        </w:rPr>
      </w:pPr>
    </w:p>
    <w:p w:rsidR="00DE1C9D" w:rsidRDefault="00DE1C9D" w:rsidP="00FC783F">
      <w:pPr>
        <w:spacing w:before="240" w:after="0" w:line="240" w:lineRule="auto"/>
        <w:rPr>
          <w:rFonts w:cs="David"/>
          <w:sz w:val="24"/>
          <w:szCs w:val="24"/>
          <w:rtl/>
        </w:rPr>
      </w:pPr>
    </w:p>
    <w:p w:rsidR="00FC783F" w:rsidRPr="00E312CE" w:rsidRDefault="00FC783F" w:rsidP="00FC783F">
      <w:pPr>
        <w:spacing w:before="240" w:after="0" w:line="240" w:lineRule="auto"/>
        <w:rPr>
          <w:rFonts w:cs="David"/>
          <w:sz w:val="24"/>
          <w:szCs w:val="24"/>
          <w:rtl/>
        </w:rPr>
      </w:pPr>
    </w:p>
    <w:p w:rsidR="00FC783F" w:rsidRDefault="00FC783F" w:rsidP="00FC783F">
      <w:pPr>
        <w:overflowPunct w:val="0"/>
        <w:autoSpaceDE w:val="0"/>
        <w:autoSpaceDN w:val="0"/>
        <w:adjustRightInd w:val="0"/>
        <w:rPr>
          <w:rFonts w:cs="David"/>
          <w:szCs w:val="24"/>
          <w:rtl/>
        </w:rPr>
      </w:pPr>
    </w:p>
    <w:p w:rsidR="00FC783F" w:rsidRPr="00D41BA4" w:rsidRDefault="00FC783F" w:rsidP="00FC783F">
      <w:pPr>
        <w:overflowPunct w:val="0"/>
        <w:autoSpaceDE w:val="0"/>
        <w:autoSpaceDN w:val="0"/>
        <w:adjustRightInd w:val="0"/>
        <w:spacing w:after="0" w:line="240" w:lineRule="auto"/>
        <w:rPr>
          <w:rFonts w:cs="David"/>
          <w:sz w:val="24"/>
          <w:szCs w:val="24"/>
        </w:rPr>
      </w:pPr>
    </w:p>
    <w:p w:rsidR="003A2595" w:rsidRDefault="003A2595" w:rsidP="003A2595">
      <w:pPr>
        <w:overflowPunct w:val="0"/>
        <w:autoSpaceDE w:val="0"/>
        <w:autoSpaceDN w:val="0"/>
        <w:adjustRightInd w:val="0"/>
        <w:rPr>
          <w:rFonts w:cs="David"/>
          <w:szCs w:val="24"/>
          <w:rtl/>
        </w:rPr>
      </w:pPr>
    </w:p>
    <w:p w:rsidR="003A2595" w:rsidRDefault="003A2595" w:rsidP="003A2595">
      <w:pPr>
        <w:overflowPunct w:val="0"/>
        <w:autoSpaceDE w:val="0"/>
        <w:autoSpaceDN w:val="0"/>
        <w:adjustRightInd w:val="0"/>
        <w:rPr>
          <w:rFonts w:cs="David"/>
          <w:szCs w:val="24"/>
          <w:rtl/>
        </w:rPr>
      </w:pPr>
    </w:p>
    <w:sectPr w:rsidR="003A2595" w:rsidSect="002B7829">
      <w:headerReference w:type="default" r:id="rId8"/>
      <w:footerReference w:type="default" r:id="rId9"/>
      <w:pgSz w:w="11906" w:h="16838"/>
      <w:pgMar w:top="3084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692" w:rsidRDefault="00972692" w:rsidP="00B73A64">
      <w:pPr>
        <w:spacing w:after="0" w:line="240" w:lineRule="auto"/>
      </w:pPr>
      <w:r>
        <w:separator/>
      </w:r>
    </w:p>
  </w:endnote>
  <w:endnote w:type="continuationSeparator" w:id="0">
    <w:p w:rsidR="00972692" w:rsidRDefault="00972692" w:rsidP="00B7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B00" w:rsidRPr="00B73A64" w:rsidRDefault="001E6A6D" w:rsidP="00B73A64">
    <w:pPr>
      <w:pStyle w:val="a5"/>
    </w:pPr>
    <w:r>
      <w:rPr>
        <w:noProof/>
      </w:rPr>
      <w:pict>
        <v:group id="Group 41" o:spid="_x0000_s14338" style="position:absolute;left:0;text-align:left;margin-left:-61.5pt;margin-top:-17.55pt;width:553pt;height:53.25pt;z-index:251665408" coordorigin="580,15484" coordsize="11060,964"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4341" type="#_x0000_t202" style="position:absolute;left:580;top:15824;width:10989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3A2595" w:rsidRDefault="003A2595" w:rsidP="00D909CA">
                  <w:pPr>
                    <w:bidi w:val="0"/>
                    <w:jc w:val="center"/>
                    <w:rPr>
                      <w:rFonts w:ascii="Arial" w:hAnsi="Arial" w:cs="Arial"/>
                      <w:spacing w:val="6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33399"/>
                      <w:spacing w:val="6"/>
                      <w:sz w:val="18"/>
                      <w:szCs w:val="18"/>
                    </w:rPr>
                    <w:t>The BARUCH PADEH Medical Center, PORIYA – M.P. Lower Galilee 15208, Tel. 04-6652</w:t>
                  </w:r>
                  <w:r w:rsidR="00D909CA">
                    <w:rPr>
                      <w:rFonts w:ascii="Arial" w:hAnsi="Arial" w:cs="Arial"/>
                      <w:b/>
                      <w:bCs/>
                      <w:color w:val="333399"/>
                      <w:spacing w:val="6"/>
                      <w:sz w:val="18"/>
                      <w:szCs w:val="18"/>
                    </w:rPr>
                    <w:t>614</w:t>
                  </w:r>
                  <w:r>
                    <w:rPr>
                      <w:rFonts w:ascii="Arial" w:hAnsi="Arial" w:cs="Arial"/>
                      <w:b/>
                      <w:bCs/>
                      <w:color w:val="333399"/>
                      <w:spacing w:val="6"/>
                      <w:sz w:val="18"/>
                      <w:szCs w:val="18"/>
                    </w:rPr>
                    <w:t>, Fax. 04-66524</w:t>
                  </w:r>
                  <w:r w:rsidR="00D909CA">
                    <w:rPr>
                      <w:rFonts w:ascii="Arial" w:hAnsi="Arial" w:cs="Arial"/>
                      <w:b/>
                      <w:bCs/>
                      <w:color w:val="333399"/>
                      <w:spacing w:val="6"/>
                      <w:sz w:val="18"/>
                      <w:szCs w:val="18"/>
                    </w:rPr>
                    <w:t>20</w:t>
                  </w:r>
                </w:p>
              </w:txbxContent>
            </v:textbox>
          </v:shape>
          <v:line id="Line 44" o:spid="_x0000_s14340" style="position:absolute;flip:y;visibility:visible;mso-wrap-style:square" from="618,16433" to="11640,16448" o:connectortype="straight" strokecolor="navy" strokeweight="20pt"/>
          <v:line id="Line 45" o:spid="_x0000_s14339" style="position:absolute;visibility:visible;mso-wrap-style:square" from="683,15484" to="11461,15484" o:connectortype="straight" strokecolor="#3cc"/>
        </v:group>
      </w:pict>
    </w:r>
    <w:r>
      <w:rPr>
        <w:noProof/>
      </w:rPr>
      <w:pict>
        <v:shape id="תיבת טקסט 11" o:spid="_x0000_s14337" type="#_x0000_t202" style="position:absolute;left:0;text-align:left;margin-left:-50.25pt;margin-top:-16.05pt;width:528.75pt;height:1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" fillcolor="white [3201]" stroked="f" strokeweight=".5pt">
          <v:textbox>
            <w:txbxContent>
              <w:p w:rsidR="0030779C" w:rsidRPr="0081145A" w:rsidRDefault="0030779C" w:rsidP="00D909CA">
                <w:pPr>
                  <w:bidi w:val="0"/>
                  <w:jc w:val="center"/>
                  <w:rPr>
                    <w:rFonts w:ascii="Arial" w:hAnsi="Arial" w:cs="Arial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</w:pPr>
                <w:r w:rsidRPr="0081145A"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>המרכז הרפואי ע"ש ברוך פדה, פוריה- ד.נ. הגליל התחתון 15208 טל. 04-6652</w:t>
                </w:r>
                <w:r w:rsidR="00D909CA"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>614</w:t>
                </w:r>
                <w:r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 xml:space="preserve">  </w:t>
                </w:r>
                <w:r w:rsidRPr="0081145A"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 xml:space="preserve"> פקס. 04-</w:t>
                </w:r>
                <w:r w:rsidR="00D909CA">
                  <w:rPr>
                    <w:rFonts w:ascii="Arial" w:hAnsi="Arial" w:cs="Arial" w:hint="cs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>6652420</w:t>
                </w:r>
              </w:p>
              <w:p w:rsidR="0030779C" w:rsidRDefault="0030779C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692" w:rsidRDefault="00972692" w:rsidP="00B73A64">
      <w:pPr>
        <w:spacing w:after="0" w:line="240" w:lineRule="auto"/>
      </w:pPr>
      <w:r>
        <w:separator/>
      </w:r>
    </w:p>
  </w:footnote>
  <w:footnote w:type="continuationSeparator" w:id="0">
    <w:p w:rsidR="00972692" w:rsidRDefault="00972692" w:rsidP="00B73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B00" w:rsidRDefault="001E6A6D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0" o:spid="_x0000_s14344" type="#_x0000_t202" style="position:absolute;left:0;text-align:left;margin-left:244.8pt;margin-top:80pt;width:174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" filled="f" stroked="f">
          <v:textbox>
            <w:txbxContent>
              <w:p w:rsidR="002B7829" w:rsidRDefault="002B7829" w:rsidP="002B7829">
                <w:pPr>
                  <w:pStyle w:val="1"/>
                  <w:rPr>
                    <w:rFonts w:ascii="Arial" w:hAnsi="Arial" w:cs="Arial"/>
                    <w:b/>
                    <w:bCs/>
                    <w:color w:val="000080"/>
                    <w:sz w:val="26"/>
                    <w:szCs w:val="26"/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line id="Line 49" o:spid="_x0000_s14343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05pt,79.9pt" to="409.05pt,79.9pt" strokecolor="#3cc" strokeweight="1.25pt"/>
      </w:pict>
    </w:r>
    <w:r>
      <w:rPr>
        <w:noProof/>
      </w:rPr>
      <w:pict>
        <v:shape id="Text Box 48" o:spid="_x0000_s14342" type="#_x0000_t202" style="position:absolute;left:0;text-align:left;margin-left:256.05pt;margin-top:61.9pt;width:162pt;height:2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EYggIAABc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" stroked="f">
          <v:textbox>
            <w:txbxContent>
              <w:p w:rsidR="002B7829" w:rsidRDefault="009F1263" w:rsidP="002B7829">
                <w:pPr>
                  <w:rPr>
                    <w:rFonts w:hint="cs"/>
                    <w:sz w:val="24"/>
                    <w:szCs w:val="24"/>
                    <w:u w:color="33CCCC"/>
                    <w:rtl/>
                  </w:rPr>
                </w:pPr>
                <w:r>
                  <w:rPr>
                    <w:rFonts w:ascii="Arial" w:hAnsi="Arial" w:cs="Arial" w:hint="cs"/>
                    <w:b/>
                    <w:bCs/>
                    <w:color w:val="000080"/>
                    <w:sz w:val="24"/>
                    <w:szCs w:val="24"/>
                    <w:u w:color="33CCCC"/>
                    <w:rtl/>
                  </w:rPr>
                  <w:t>ועדת מכרזים</w:t>
                </w:r>
              </w:p>
            </w:txbxContent>
          </v:textbox>
        </v:shape>
      </w:pict>
    </w:r>
    <w:r w:rsidR="008C6D50" w:rsidRPr="008C6D50">
      <w:rPr>
        <w:rFonts w:cs="Arial"/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-658124</wp:posOffset>
          </wp:positionH>
          <wp:positionV relativeFrom="paragraph">
            <wp:posOffset>-182162</wp:posOffset>
          </wp:positionV>
          <wp:extent cx="2265280" cy="1456965"/>
          <wp:effectExtent l="19050" t="0" r="1670" b="0"/>
          <wp:wrapNone/>
          <wp:docPr id="5" name="Picture 11" descr="C:\temp\p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temp\por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282" cy="1456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6D50"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1743075</wp:posOffset>
          </wp:positionH>
          <wp:positionV relativeFrom="paragraph">
            <wp:posOffset>-68580</wp:posOffset>
          </wp:positionV>
          <wp:extent cx="1133475" cy="1343025"/>
          <wp:effectExtent l="0" t="0" r="9525" b="9525"/>
          <wp:wrapNone/>
          <wp:docPr id="7" name="Picture 12" descr="C:\temp\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temp\logo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47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85"/>
    <w:rsid w:val="00022182"/>
    <w:rsid w:val="00036230"/>
    <w:rsid w:val="000C4DFF"/>
    <w:rsid w:val="000F5625"/>
    <w:rsid w:val="001B7C5F"/>
    <w:rsid w:val="001E6A6D"/>
    <w:rsid w:val="00237E24"/>
    <w:rsid w:val="00285CF6"/>
    <w:rsid w:val="002A1020"/>
    <w:rsid w:val="002B7829"/>
    <w:rsid w:val="0030779C"/>
    <w:rsid w:val="00362BA6"/>
    <w:rsid w:val="00380745"/>
    <w:rsid w:val="003A2595"/>
    <w:rsid w:val="004044E5"/>
    <w:rsid w:val="004548D6"/>
    <w:rsid w:val="00496DB3"/>
    <w:rsid w:val="004D5250"/>
    <w:rsid w:val="00507668"/>
    <w:rsid w:val="00525E33"/>
    <w:rsid w:val="00532657"/>
    <w:rsid w:val="005518A8"/>
    <w:rsid w:val="005A5492"/>
    <w:rsid w:val="005C736C"/>
    <w:rsid w:val="00635BE8"/>
    <w:rsid w:val="00636860"/>
    <w:rsid w:val="0065245D"/>
    <w:rsid w:val="006A0A90"/>
    <w:rsid w:val="006B4975"/>
    <w:rsid w:val="006F1DF2"/>
    <w:rsid w:val="007879FC"/>
    <w:rsid w:val="008736CA"/>
    <w:rsid w:val="008C6D50"/>
    <w:rsid w:val="008D430F"/>
    <w:rsid w:val="00945220"/>
    <w:rsid w:val="00972692"/>
    <w:rsid w:val="009744C5"/>
    <w:rsid w:val="009823F2"/>
    <w:rsid w:val="00986C0B"/>
    <w:rsid w:val="009B164A"/>
    <w:rsid w:val="009D194A"/>
    <w:rsid w:val="009F1263"/>
    <w:rsid w:val="00A0051E"/>
    <w:rsid w:val="00A20346"/>
    <w:rsid w:val="00A3650B"/>
    <w:rsid w:val="00AC04FC"/>
    <w:rsid w:val="00AC1C03"/>
    <w:rsid w:val="00AD4D42"/>
    <w:rsid w:val="00B04743"/>
    <w:rsid w:val="00B73A64"/>
    <w:rsid w:val="00B841CF"/>
    <w:rsid w:val="00BF168F"/>
    <w:rsid w:val="00C04730"/>
    <w:rsid w:val="00C77B48"/>
    <w:rsid w:val="00C9746E"/>
    <w:rsid w:val="00CD1881"/>
    <w:rsid w:val="00CE74B4"/>
    <w:rsid w:val="00D25346"/>
    <w:rsid w:val="00D31857"/>
    <w:rsid w:val="00D43D5F"/>
    <w:rsid w:val="00D56B23"/>
    <w:rsid w:val="00D909CA"/>
    <w:rsid w:val="00D95710"/>
    <w:rsid w:val="00DE1C9D"/>
    <w:rsid w:val="00E312CE"/>
    <w:rsid w:val="00E46EED"/>
    <w:rsid w:val="00E55042"/>
    <w:rsid w:val="00E73F85"/>
    <w:rsid w:val="00E95816"/>
    <w:rsid w:val="00EC5841"/>
    <w:rsid w:val="00EF403E"/>
    <w:rsid w:val="00F061D7"/>
    <w:rsid w:val="00F10CEB"/>
    <w:rsid w:val="00FC6571"/>
    <w:rsid w:val="00FC783F"/>
    <w:rsid w:val="00FF1B00"/>
    <w:rsid w:val="00FF5DB0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7"/>
    <o:shapelayout v:ext="edit">
      <o:idmap v:ext="edit" data="1"/>
    </o:shapelayout>
  </w:shapeDefaults>
  <w:decimalSymbol w:val="."/>
  <w:listSeparator w:val=","/>
  <w14:docId w14:val="26D8CB1E"/>
  <w15:docId w15:val="{521CB0F9-A438-41DB-B8F2-FB99397E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8D6"/>
    <w:pPr>
      <w:bidi/>
    </w:pPr>
  </w:style>
  <w:style w:type="paragraph" w:styleId="1">
    <w:name w:val="heading 1"/>
    <w:basedOn w:val="a"/>
    <w:next w:val="a"/>
    <w:link w:val="10"/>
    <w:qFormat/>
    <w:rsid w:val="00B73A64"/>
    <w:pPr>
      <w:keepNext/>
      <w:spacing w:after="0" w:line="240" w:lineRule="auto"/>
      <w:outlineLvl w:val="0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3A2595"/>
    <w:pPr>
      <w:keepNext/>
      <w:spacing w:after="0" w:line="240" w:lineRule="auto"/>
      <w:outlineLvl w:val="1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73A64"/>
  </w:style>
  <w:style w:type="paragraph" w:styleId="a5">
    <w:name w:val="footer"/>
    <w:basedOn w:val="a"/>
    <w:link w:val="a6"/>
    <w:uiPriority w:val="99"/>
    <w:unhideWhenUsed/>
    <w:rsid w:val="00B73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73A64"/>
  </w:style>
  <w:style w:type="character" w:customStyle="1" w:styleId="10">
    <w:name w:val="כותרת 1 תו"/>
    <w:basedOn w:val="a0"/>
    <w:link w:val="1"/>
    <w:rsid w:val="00B73A64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styleId="a7">
    <w:name w:val="Placeholder Text"/>
    <w:basedOn w:val="a0"/>
    <w:uiPriority w:val="99"/>
    <w:semiHidden/>
    <w:rsid w:val="00E312C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3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312CE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3A2595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9F1263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F12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dar@pmc.gov.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umbomail.me/j/9uDDU2NLY0-GJK7/u/527269454D75733654386F6250707876376C492F485552723565484B55396E6178537477654C656E7650493D?utm_source=jmemail&amp;utm_medium=email&amp;utm_campaign=recipien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3FCE0790</Template>
  <TotalTime>0</TotalTime>
  <Pages>1</Pages>
  <Words>102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מנהל בית חולים - לוגו</vt:lpstr>
      <vt:lpstr>מנהל בית חולים - לוגו</vt:lpstr>
    </vt:vector>
  </TitlesOfParts>
  <Company>Poria Hospital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מנהל בית חולים - לוגו</dc:title>
  <dc:subject/>
  <dc:creator>hd</dc:creator>
  <cp:keywords/>
  <dc:description/>
  <cp:lastModifiedBy>אלון דר</cp:lastModifiedBy>
  <cp:revision>2</cp:revision>
  <cp:lastPrinted>2009-06-03T07:41:00Z</cp:lastPrinted>
  <dcterms:created xsi:type="dcterms:W3CDTF">2021-08-23T06:26:00Z</dcterms:created>
  <dcterms:modified xsi:type="dcterms:W3CDTF">2021-08-23T06:26:00Z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ט"ו באלול תשפ"א</vt:lpwstr>
  </property>
  <property fmtid="{D5CDD505-2E9C-101B-9397-08002B2CF9AE}" pid="3" name="DocNumber">
    <vt:lpwstr>2000-2002-2021-0009093</vt:lpwstr>
  </property>
  <property fmtid="{D5CDD505-2E9C-101B-9397-08002B2CF9AE}" pid="4" name="DocObjectName">
    <vt:lpwstr>קישור לקובץ תוכניות</vt:lpwstr>
  </property>
  <property fmtid="{D5CDD505-2E9C-101B-9397-08002B2CF9AE}" pid="5" name="DocRecipients">
    <vt:lpwstr/>
  </property>
  <property fmtid="{D5CDD505-2E9C-101B-9397-08002B2CF9AE}" pid="6" name="DocToName">
    <vt:lpwstr/>
  </property>
  <property fmtid="{D5CDD505-2E9C-101B-9397-08002B2CF9AE}" pid="7" name="DocDateEng">
    <vt:lpwstr>23 באוגוסט 2021</vt:lpwstr>
  </property>
</Properties>
</file>