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F5" w:rsidRDefault="005144F5" w:rsidP="00ED5E55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B47C0D">
        <w:rPr>
          <w:noProof/>
          <w:rtl/>
        </w:rPr>
        <w:t>‏23 מרץ, 2022</w:t>
      </w:r>
      <w:r>
        <w:rPr>
          <w:rtl/>
        </w:rPr>
        <w:fldChar w:fldCharType="end"/>
      </w:r>
    </w:p>
    <w:p w:rsidR="002F0275" w:rsidRDefault="005144F5" w:rsidP="00162B8F">
      <w:pPr>
        <w:ind w:left="6463"/>
        <w:rPr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 MMMM, 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B47C0D">
        <w:rPr>
          <w:noProof/>
          <w:rtl/>
        </w:rPr>
        <w:t>‏כ' אדר ב, תשפ"ב</w:t>
      </w:r>
      <w:r>
        <w:rPr>
          <w:rtl/>
        </w:rPr>
        <w:fldChar w:fldCharType="end"/>
      </w:r>
    </w:p>
    <w:p w:rsidR="002F0275" w:rsidRDefault="002F0275" w:rsidP="002F0275">
      <w:pPr>
        <w:ind w:left="6480" w:firstLine="720"/>
        <w:rPr>
          <w:rtl/>
        </w:rPr>
      </w:pPr>
    </w:p>
    <w:p w:rsidR="002F0275" w:rsidRPr="007A37BF" w:rsidRDefault="002F0275" w:rsidP="002F0275">
      <w:pPr>
        <w:rPr>
          <w:rtl/>
        </w:rPr>
      </w:pPr>
      <w:r w:rsidRPr="007A37BF">
        <w:rPr>
          <w:rFonts w:hint="cs"/>
          <w:rtl/>
        </w:rPr>
        <w:t>שלום רב,</w:t>
      </w:r>
    </w:p>
    <w:p w:rsidR="000F7718" w:rsidRDefault="000F7718" w:rsidP="00C30425">
      <w:pPr>
        <w:jc w:val="center"/>
        <w:rPr>
          <w:b/>
          <w:bCs/>
          <w:sz w:val="32"/>
          <w:szCs w:val="32"/>
          <w:rtl/>
        </w:rPr>
      </w:pPr>
    </w:p>
    <w:p w:rsidR="009A6532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rtl/>
        </w:rPr>
        <w:t xml:space="preserve">הנדון : מכרז מס' 13/3.2022 </w:t>
      </w:r>
      <w:r w:rsidRPr="00926BAA">
        <w:rPr>
          <w:b/>
          <w:bCs/>
          <w:sz w:val="32"/>
          <w:szCs w:val="32"/>
          <w:rtl/>
        </w:rPr>
        <w:t>–</w:t>
      </w:r>
      <w:r w:rsidRPr="00926BAA">
        <w:rPr>
          <w:rFonts w:hint="cs"/>
          <w:b/>
          <w:bCs/>
          <w:sz w:val="32"/>
          <w:szCs w:val="32"/>
          <w:rtl/>
        </w:rPr>
        <w:t xml:space="preserve"> להקמת</w:t>
      </w:r>
    </w:p>
    <w:p w:rsidR="00C666E4" w:rsidRPr="00926BAA" w:rsidRDefault="009A6532" w:rsidP="00C30425">
      <w:pPr>
        <w:jc w:val="center"/>
        <w:rPr>
          <w:b/>
          <w:bCs/>
          <w:sz w:val="32"/>
          <w:szCs w:val="32"/>
          <w:rtl/>
        </w:rPr>
      </w:pPr>
      <w:r w:rsidRPr="00926BAA">
        <w:rPr>
          <w:rFonts w:hint="cs"/>
          <w:b/>
          <w:bCs/>
          <w:sz w:val="32"/>
          <w:szCs w:val="32"/>
          <w:u w:val="single"/>
          <w:rtl/>
        </w:rPr>
        <w:t>מאגר ספקי תכניות ומענים עבור מערכת החינוך</w:t>
      </w:r>
    </w:p>
    <w:p w:rsidR="00DF4004" w:rsidRDefault="00DF4004" w:rsidP="00EF1357">
      <w:pPr>
        <w:spacing w:line="360" w:lineRule="auto"/>
      </w:pPr>
    </w:p>
    <w:p w:rsidR="007B0B2B" w:rsidRPr="00A03072" w:rsidRDefault="00B47C0D" w:rsidP="00984BDA">
      <w:pPr>
        <w:jc w:val="center"/>
        <w:rPr>
          <w:u w:val="single"/>
          <w:rtl/>
        </w:rPr>
      </w:pPr>
      <w:r>
        <w:rPr>
          <w:rFonts w:hint="cs"/>
          <w:u w:val="single"/>
          <w:rtl/>
        </w:rPr>
        <w:t>הקלטה</w:t>
      </w:r>
    </w:p>
    <w:p w:rsidR="00A03072" w:rsidRDefault="00A03072" w:rsidP="002F0275">
      <w:pPr>
        <w:rPr>
          <w:rtl/>
        </w:rPr>
      </w:pPr>
    </w:p>
    <w:p w:rsidR="00A03072" w:rsidRDefault="00A03072" w:rsidP="002F0275">
      <w:pPr>
        <w:rPr>
          <w:rtl/>
        </w:rPr>
      </w:pPr>
    </w:p>
    <w:p w:rsidR="00984BDA" w:rsidRDefault="00984BDA" w:rsidP="00984BDA">
      <w:pPr>
        <w:bidi w:val="0"/>
        <w:jc w:val="right"/>
      </w:pPr>
    </w:p>
    <w:p w:rsidR="00984BDA" w:rsidRDefault="00B47C0D" w:rsidP="00984BDA">
      <w:pPr>
        <w:bidi w:val="0"/>
        <w:jc w:val="right"/>
      </w:pPr>
      <w:r>
        <w:rPr>
          <w:rFonts w:hint="cs"/>
          <w:rtl/>
        </w:rPr>
        <w:t>מצ"ב קישור להקלטה של מפגש הספקים שהתקיים ביום 23.3.2022:</w:t>
      </w:r>
    </w:p>
    <w:p w:rsidR="00984BDA" w:rsidRDefault="00984BDA" w:rsidP="00984BDA">
      <w:pPr>
        <w:bidi w:val="0"/>
      </w:pPr>
    </w:p>
    <w:p w:rsidR="00984BDA" w:rsidRDefault="00984BDA" w:rsidP="00984BDA">
      <w:pPr>
        <w:bidi w:val="0"/>
      </w:pPr>
    </w:p>
    <w:p w:rsidR="00B47C0D" w:rsidRDefault="00984BDA" w:rsidP="00984BDA">
      <w:pPr>
        <w:bidi w:val="0"/>
      </w:pPr>
      <w:hyperlink r:id="rId9" w:history="1">
        <w:r w:rsidRPr="00B47C0D">
          <w:rPr>
            <w:rStyle w:val="Hyperlink"/>
            <w:sz w:val="22"/>
            <w:szCs w:val="22"/>
          </w:rPr>
          <w:t>https://edu-il.zoom.us/rec/share/jrGoo7UoqnjV9XyorixlAv26KjdIMoH2Sc0-26_KiohJ7VV1mdo3xo8Br5K2w8md.lx80diQ_0zMn9bkZ?startTime=16480188050</w:t>
        </w:r>
        <w:r>
          <w:rPr>
            <w:rStyle w:val="Hyperlink"/>
          </w:rPr>
          <w:t>00</w:t>
        </w:r>
      </w:hyperlink>
      <w:r>
        <w:t xml:space="preserve"> </w:t>
      </w:r>
    </w:p>
    <w:p w:rsidR="00B47C0D" w:rsidRDefault="00B47C0D" w:rsidP="00B47C0D">
      <w:pPr>
        <w:bidi w:val="0"/>
      </w:pPr>
    </w:p>
    <w:p w:rsidR="00984BDA" w:rsidRDefault="00984BDA" w:rsidP="00B47C0D">
      <w:pPr>
        <w:bidi w:val="0"/>
      </w:pPr>
      <w:bookmarkStart w:id="0" w:name="_GoBack"/>
      <w:bookmarkEnd w:id="0"/>
      <w:r>
        <w:t xml:space="preserve">(Passcode: </w:t>
      </w:r>
      <w:proofErr w:type="spellStart"/>
      <w:r>
        <w:t>DinBYA</w:t>
      </w:r>
      <w:proofErr w:type="spellEnd"/>
      <w:r>
        <w:t>)</w:t>
      </w:r>
    </w:p>
    <w:p w:rsidR="00D8478A" w:rsidRPr="00984BDA" w:rsidRDefault="00D8478A" w:rsidP="00362473">
      <w:pPr>
        <w:jc w:val="center"/>
        <w:rPr>
          <w:rtl/>
        </w:rPr>
      </w:pPr>
    </w:p>
    <w:p w:rsidR="007B0B2B" w:rsidRDefault="007B0B2B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0F7718" w:rsidRDefault="000F7718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7B0B2B" w:rsidRDefault="007B0B2B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בכבוד רב,</w:t>
      </w:r>
    </w:p>
    <w:p w:rsidR="002F0275" w:rsidRDefault="002F0275" w:rsidP="002F0275">
      <w:pPr>
        <w:rPr>
          <w:rtl/>
        </w:rPr>
      </w:pPr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</w:t>
      </w:r>
      <w:smartTag w:uri="urn:schemas-microsoft-com:office:smarttags" w:element="PersonName">
        <w:r>
          <w:rPr>
            <w:rFonts w:hint="cs"/>
            <w:rtl/>
          </w:rPr>
          <w:t>אורנה מיטמיגר</w:t>
        </w:r>
      </w:smartTag>
    </w:p>
    <w:p w:rsidR="002F0275" w:rsidRDefault="002F0275" w:rsidP="002F0275">
      <w:pPr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מנהלת האגף</w:t>
      </w:r>
    </w:p>
    <w:sectPr w:rsidR="002F0275" w:rsidSect="00AD6D4B">
      <w:headerReference w:type="default" r:id="rId10"/>
      <w:footerReference w:type="even" r:id="rId11"/>
      <w:footerReference w:type="default" r:id="rId12"/>
      <w:pgSz w:w="11906" w:h="16838"/>
      <w:pgMar w:top="2101" w:right="1800" w:bottom="1440" w:left="1800" w:header="426" w:footer="8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A77" w:rsidRDefault="005C1A77" w:rsidP="008967B5">
      <w:r>
        <w:separator/>
      </w:r>
    </w:p>
  </w:endnote>
  <w:endnote w:type="continuationSeparator" w:id="0">
    <w:p w:rsidR="005C1A77" w:rsidRDefault="005C1A77" w:rsidP="0089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2D" w:rsidRDefault="00C43A2D">
    <w:pPr>
      <w:pStyle w:val="a5"/>
    </w:pPr>
    <w:r>
      <w:rPr>
        <w:noProof/>
      </w:rPr>
      <w:drawing>
        <wp:inline distT="0" distB="0" distL="0" distR="0" wp14:anchorId="278CBC65" wp14:editId="5D242ADB">
          <wp:extent cx="1359535" cy="1025525"/>
          <wp:effectExtent l="0" t="0" r="0" b="3175"/>
          <wp:docPr id="1" name="תמונה 1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F8D0E4A" wp14:editId="716A1AF3">
          <wp:extent cx="1359535" cy="1025525"/>
          <wp:effectExtent l="0" t="0" r="0" b="3175"/>
          <wp:docPr id="2" name="תמונה 2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98D5F7" wp14:editId="1855179C">
          <wp:extent cx="1359535" cy="1025525"/>
          <wp:effectExtent l="0" t="0" r="0" b="3175"/>
          <wp:docPr id="3" name="תמונה 3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3777BF7" wp14:editId="69DB605C">
          <wp:extent cx="1359535" cy="1025525"/>
          <wp:effectExtent l="0" t="0" r="0" b="3175"/>
          <wp:docPr id="4" name="תמונה 4" descr="X:\yoram\LogoProject\PicSher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yoram\LogoProject\PicSher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0C9B04" wp14:editId="1EA3AA05">
          <wp:extent cx="1363287" cy="1022465"/>
          <wp:effectExtent l="0" t="0" r="8890" b="635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ינוך עם שרות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287" cy="102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1C" w:rsidRPr="000B5D18" w:rsidRDefault="007F161C" w:rsidP="007F161C">
    <w:pPr>
      <w:pStyle w:val="BasicParagraph"/>
      <w:tabs>
        <w:tab w:val="left" w:pos="3089"/>
        <w:tab w:val="center" w:pos="4252"/>
      </w:tabs>
      <w:spacing w:line="360" w:lineRule="auto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noProof/>
        <w:color w:val="3767A8"/>
        <w:sz w:val="18"/>
        <w:szCs w:val="18"/>
        <w:lang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BE32D3" wp14:editId="26B07430">
              <wp:simplePos x="0" y="0"/>
              <wp:positionH relativeFrom="column">
                <wp:posOffset>-1062990</wp:posOffset>
              </wp:positionH>
              <wp:positionV relativeFrom="paragraph">
                <wp:posOffset>64135</wp:posOffset>
              </wp:positionV>
              <wp:extent cx="7515225" cy="0"/>
              <wp:effectExtent l="0" t="0" r="9525" b="19050"/>
              <wp:wrapNone/>
              <wp:docPr id="9" name="מחבר ישר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15225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3767A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27C0CA31" id="מחבר ישר 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3.7pt,5.05pt" to="508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" strokecolor="#3767a8" strokeweight=".5pt"/>
          </w:pict>
        </mc:Fallback>
      </mc:AlternateContent>
    </w:r>
  </w:p>
  <w:p w:rsidR="00A94396" w:rsidRDefault="00A94396" w:rsidP="00A94396">
    <w:pPr>
      <w:pStyle w:val="BasicParagraph"/>
      <w:tabs>
        <w:tab w:val="left" w:pos="979"/>
        <w:tab w:val="center" w:pos="4153"/>
      </w:tabs>
      <w:spacing w:after="120" w:line="360" w:lineRule="auto"/>
      <w:rPr>
        <w:rFonts w:ascii="Arial" w:hAnsi="Arial" w:cs="Arial"/>
        <w:b/>
        <w:bCs/>
        <w:color w:val="3767A8"/>
        <w:sz w:val="18"/>
        <w:szCs w:val="18"/>
        <w:lang w:bidi="he-IL"/>
      </w:rPr>
    </w:pPr>
    <w:bookmarkStart w:id="2" w:name="Titel5"/>
    <w:bookmarkEnd w:id="2"/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ab/>
    </w:r>
    <w:r>
      <w:rPr>
        <w:noProof/>
        <w:lang w:bidi="he-IL"/>
      </w:rPr>
      <w:drawing>
        <wp:anchor distT="0" distB="0" distL="114300" distR="114300" simplePos="0" relativeHeight="251663360" behindDoc="1" locked="0" layoutInCell="1" allowOverlap="1" wp14:anchorId="5A661D5E" wp14:editId="1A818760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רח' שבטי ישראל 34,ירושלים,91911  טל' 073-3933000 פקס 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br/>
    </w:r>
    <w:bookmarkStart w:id="3" w:name="Titel6"/>
    <w:bookmarkEnd w:id="3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3933000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073-3933145</w:t>
    </w:r>
    <w:r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:rsidR="00567598" w:rsidRPr="00A94396" w:rsidRDefault="00567598" w:rsidP="00A94396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A77" w:rsidRDefault="005C1A77" w:rsidP="008967B5">
      <w:r>
        <w:separator/>
      </w:r>
    </w:p>
  </w:footnote>
  <w:footnote w:type="continuationSeparator" w:id="0">
    <w:p w:rsidR="005C1A77" w:rsidRDefault="005C1A77" w:rsidP="00896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10B" w:rsidRDefault="00DE410B" w:rsidP="00DE410B">
    <w:pPr>
      <w:pStyle w:val="a3"/>
      <w:jc w:val="center"/>
      <w:rPr>
        <w:b/>
        <w:bCs/>
      </w:rPr>
    </w:pPr>
    <w:bookmarkStart w:id="1" w:name="Titel4"/>
    <w:bookmarkEnd w:id="1"/>
    <w:r>
      <w:rPr>
        <w:b/>
        <w:bCs/>
        <w:rtl/>
      </w:rPr>
      <w:t>מדינת ישראל</w:t>
    </w:r>
  </w:p>
  <w:p w:rsidR="00DE410B" w:rsidRDefault="00DE410B" w:rsidP="00DE410B">
    <w:pPr>
      <w:pStyle w:val="a3"/>
      <w:tabs>
        <w:tab w:val="left" w:pos="3341"/>
      </w:tabs>
      <w:rPr>
        <w:b/>
        <w:bCs/>
        <w:rtl/>
      </w:rPr>
    </w:pPr>
    <w:r>
      <w:rPr>
        <w:b/>
        <w:bCs/>
        <w:rtl/>
      </w:rPr>
      <w:tab/>
    </w:r>
    <w:r>
      <w:rPr>
        <w:b/>
        <w:bCs/>
        <w:rtl/>
      </w:rPr>
      <w:tab/>
      <w:t>משרד החינוך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בכיר, תפעול רכש ולוגיסטיקה</w:t>
    </w:r>
  </w:p>
  <w:p w:rsidR="00DE410B" w:rsidRDefault="00DE410B" w:rsidP="00DE410B">
    <w:pPr>
      <w:pStyle w:val="a3"/>
      <w:jc w:val="center"/>
      <w:rPr>
        <w:b/>
        <w:bCs/>
        <w:rtl/>
      </w:rPr>
    </w:pPr>
    <w:r>
      <w:rPr>
        <w:b/>
        <w:bCs/>
        <w:rtl/>
      </w:rPr>
      <w:t>אגף רכש, מכרזים והתקשרויות</w:t>
    </w:r>
  </w:p>
  <w:p w:rsidR="00E112FB" w:rsidRPr="00DE410B" w:rsidRDefault="00E112FB" w:rsidP="00DE410B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2575"/>
    <w:multiLevelType w:val="hybridMultilevel"/>
    <w:tmpl w:val="F790F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E21E3"/>
    <w:multiLevelType w:val="hybridMultilevel"/>
    <w:tmpl w:val="E362A162"/>
    <w:lvl w:ilvl="0" w:tplc="E1620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92789"/>
    <w:multiLevelType w:val="hybridMultilevel"/>
    <w:tmpl w:val="513A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0DBC"/>
    <w:multiLevelType w:val="hybridMultilevel"/>
    <w:tmpl w:val="349A45FC"/>
    <w:lvl w:ilvl="0" w:tplc="094869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BD079D"/>
    <w:multiLevelType w:val="hybridMultilevel"/>
    <w:tmpl w:val="A802C8EA"/>
    <w:lvl w:ilvl="0" w:tplc="8982ACE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72"/>
    <w:rsid w:val="0000182D"/>
    <w:rsid w:val="0001123E"/>
    <w:rsid w:val="00012074"/>
    <w:rsid w:val="00014D73"/>
    <w:rsid w:val="00015B9C"/>
    <w:rsid w:val="0002499F"/>
    <w:rsid w:val="000278A7"/>
    <w:rsid w:val="00031723"/>
    <w:rsid w:val="000362C7"/>
    <w:rsid w:val="00050D9C"/>
    <w:rsid w:val="0006184B"/>
    <w:rsid w:val="0006237F"/>
    <w:rsid w:val="00073E75"/>
    <w:rsid w:val="00074160"/>
    <w:rsid w:val="000846B2"/>
    <w:rsid w:val="000A073E"/>
    <w:rsid w:val="000B75D5"/>
    <w:rsid w:val="000E1AF1"/>
    <w:rsid w:val="000F0169"/>
    <w:rsid w:val="000F3A0D"/>
    <w:rsid w:val="000F6D7D"/>
    <w:rsid w:val="000F7718"/>
    <w:rsid w:val="00106258"/>
    <w:rsid w:val="00114ED4"/>
    <w:rsid w:val="00124991"/>
    <w:rsid w:val="00126A8B"/>
    <w:rsid w:val="00126DF6"/>
    <w:rsid w:val="00143A9A"/>
    <w:rsid w:val="00145184"/>
    <w:rsid w:val="0014571C"/>
    <w:rsid w:val="00156E3D"/>
    <w:rsid w:val="00162B8F"/>
    <w:rsid w:val="00170C28"/>
    <w:rsid w:val="00171ECA"/>
    <w:rsid w:val="00176774"/>
    <w:rsid w:val="00176C6F"/>
    <w:rsid w:val="00176F53"/>
    <w:rsid w:val="0018043F"/>
    <w:rsid w:val="00180E7B"/>
    <w:rsid w:val="00192A66"/>
    <w:rsid w:val="00192A7C"/>
    <w:rsid w:val="0019732A"/>
    <w:rsid w:val="001A65D6"/>
    <w:rsid w:val="001B2A7D"/>
    <w:rsid w:val="001D3802"/>
    <w:rsid w:val="001E59C5"/>
    <w:rsid w:val="001E5DD8"/>
    <w:rsid w:val="001F04AC"/>
    <w:rsid w:val="001F7C29"/>
    <w:rsid w:val="00222071"/>
    <w:rsid w:val="00232149"/>
    <w:rsid w:val="0023253F"/>
    <w:rsid w:val="00244D8E"/>
    <w:rsid w:val="002515CB"/>
    <w:rsid w:val="0025244A"/>
    <w:rsid w:val="002562B8"/>
    <w:rsid w:val="002653C7"/>
    <w:rsid w:val="002659B5"/>
    <w:rsid w:val="002669D3"/>
    <w:rsid w:val="00273EDB"/>
    <w:rsid w:val="002741D1"/>
    <w:rsid w:val="0028319B"/>
    <w:rsid w:val="002902EE"/>
    <w:rsid w:val="002A080C"/>
    <w:rsid w:val="002B388D"/>
    <w:rsid w:val="002C0235"/>
    <w:rsid w:val="002E68BC"/>
    <w:rsid w:val="002F0275"/>
    <w:rsid w:val="0030143C"/>
    <w:rsid w:val="003020C8"/>
    <w:rsid w:val="003024C3"/>
    <w:rsid w:val="00316F3E"/>
    <w:rsid w:val="00320F8E"/>
    <w:rsid w:val="00321C83"/>
    <w:rsid w:val="00325679"/>
    <w:rsid w:val="00332D1F"/>
    <w:rsid w:val="0035290A"/>
    <w:rsid w:val="00353294"/>
    <w:rsid w:val="003551B7"/>
    <w:rsid w:val="003552B9"/>
    <w:rsid w:val="00355A36"/>
    <w:rsid w:val="00361939"/>
    <w:rsid w:val="00362473"/>
    <w:rsid w:val="00372161"/>
    <w:rsid w:val="00376437"/>
    <w:rsid w:val="00382E7B"/>
    <w:rsid w:val="003919AA"/>
    <w:rsid w:val="00392EC2"/>
    <w:rsid w:val="003961A2"/>
    <w:rsid w:val="003A4624"/>
    <w:rsid w:val="003A526D"/>
    <w:rsid w:val="003A70EB"/>
    <w:rsid w:val="003B48DB"/>
    <w:rsid w:val="003B4FC8"/>
    <w:rsid w:val="003B6E7F"/>
    <w:rsid w:val="003D3FE3"/>
    <w:rsid w:val="003D5601"/>
    <w:rsid w:val="003E1BAF"/>
    <w:rsid w:val="003E4896"/>
    <w:rsid w:val="003F2582"/>
    <w:rsid w:val="003F4D76"/>
    <w:rsid w:val="00410DAF"/>
    <w:rsid w:val="004174E6"/>
    <w:rsid w:val="004220E9"/>
    <w:rsid w:val="004313C8"/>
    <w:rsid w:val="0043552E"/>
    <w:rsid w:val="0044236D"/>
    <w:rsid w:val="004447D3"/>
    <w:rsid w:val="00454819"/>
    <w:rsid w:val="00454F2E"/>
    <w:rsid w:val="004566EB"/>
    <w:rsid w:val="00461AE6"/>
    <w:rsid w:val="00471E04"/>
    <w:rsid w:val="004858B1"/>
    <w:rsid w:val="0049573D"/>
    <w:rsid w:val="004976DC"/>
    <w:rsid w:val="004B2790"/>
    <w:rsid w:val="004C0CE3"/>
    <w:rsid w:val="004C1CC5"/>
    <w:rsid w:val="004C6C21"/>
    <w:rsid w:val="004D064F"/>
    <w:rsid w:val="004E6A66"/>
    <w:rsid w:val="005042B2"/>
    <w:rsid w:val="005144F5"/>
    <w:rsid w:val="00514ED9"/>
    <w:rsid w:val="00524534"/>
    <w:rsid w:val="0052629C"/>
    <w:rsid w:val="00526EA6"/>
    <w:rsid w:val="00533B95"/>
    <w:rsid w:val="00536F6E"/>
    <w:rsid w:val="00554A6E"/>
    <w:rsid w:val="00562341"/>
    <w:rsid w:val="00562C73"/>
    <w:rsid w:val="00563618"/>
    <w:rsid w:val="00567598"/>
    <w:rsid w:val="005713E1"/>
    <w:rsid w:val="00575EFC"/>
    <w:rsid w:val="00583308"/>
    <w:rsid w:val="005851D4"/>
    <w:rsid w:val="0058723B"/>
    <w:rsid w:val="0059489F"/>
    <w:rsid w:val="00596216"/>
    <w:rsid w:val="005A080B"/>
    <w:rsid w:val="005A17DA"/>
    <w:rsid w:val="005B4879"/>
    <w:rsid w:val="005C1A77"/>
    <w:rsid w:val="005D0D3F"/>
    <w:rsid w:val="005E1E4D"/>
    <w:rsid w:val="005E28BA"/>
    <w:rsid w:val="005F359F"/>
    <w:rsid w:val="0060562D"/>
    <w:rsid w:val="00605E86"/>
    <w:rsid w:val="00612F14"/>
    <w:rsid w:val="00624513"/>
    <w:rsid w:val="00624B57"/>
    <w:rsid w:val="00627BFB"/>
    <w:rsid w:val="00644237"/>
    <w:rsid w:val="006561FC"/>
    <w:rsid w:val="006615F1"/>
    <w:rsid w:val="00661696"/>
    <w:rsid w:val="00662D9B"/>
    <w:rsid w:val="006637F5"/>
    <w:rsid w:val="0067008C"/>
    <w:rsid w:val="00676690"/>
    <w:rsid w:val="0067670C"/>
    <w:rsid w:val="00681FFC"/>
    <w:rsid w:val="00685FD8"/>
    <w:rsid w:val="0069135C"/>
    <w:rsid w:val="00694283"/>
    <w:rsid w:val="00696103"/>
    <w:rsid w:val="006A3443"/>
    <w:rsid w:val="006A7E80"/>
    <w:rsid w:val="006B5780"/>
    <w:rsid w:val="006B797A"/>
    <w:rsid w:val="006C7635"/>
    <w:rsid w:val="006D20DA"/>
    <w:rsid w:val="006D6172"/>
    <w:rsid w:val="006E37AD"/>
    <w:rsid w:val="006E53D5"/>
    <w:rsid w:val="006F29F6"/>
    <w:rsid w:val="006F46E3"/>
    <w:rsid w:val="006F5E27"/>
    <w:rsid w:val="006F6F04"/>
    <w:rsid w:val="006F78B4"/>
    <w:rsid w:val="007103DB"/>
    <w:rsid w:val="0071280C"/>
    <w:rsid w:val="00714C1D"/>
    <w:rsid w:val="00724165"/>
    <w:rsid w:val="00727E5C"/>
    <w:rsid w:val="007341BC"/>
    <w:rsid w:val="0073500E"/>
    <w:rsid w:val="00744467"/>
    <w:rsid w:val="007533EF"/>
    <w:rsid w:val="0076376D"/>
    <w:rsid w:val="0076549F"/>
    <w:rsid w:val="00766B6B"/>
    <w:rsid w:val="00777107"/>
    <w:rsid w:val="00780A94"/>
    <w:rsid w:val="00796732"/>
    <w:rsid w:val="007A1D31"/>
    <w:rsid w:val="007A37BF"/>
    <w:rsid w:val="007B0B2B"/>
    <w:rsid w:val="007B5847"/>
    <w:rsid w:val="007C08A8"/>
    <w:rsid w:val="007D0530"/>
    <w:rsid w:val="007D0C50"/>
    <w:rsid w:val="007E5C13"/>
    <w:rsid w:val="007E60AB"/>
    <w:rsid w:val="007E771E"/>
    <w:rsid w:val="007F161C"/>
    <w:rsid w:val="007F4DB2"/>
    <w:rsid w:val="007F5AB9"/>
    <w:rsid w:val="007F7739"/>
    <w:rsid w:val="0080048C"/>
    <w:rsid w:val="00800589"/>
    <w:rsid w:val="0080267A"/>
    <w:rsid w:val="00807445"/>
    <w:rsid w:val="00817DA7"/>
    <w:rsid w:val="00825ECA"/>
    <w:rsid w:val="00834A6B"/>
    <w:rsid w:val="00845286"/>
    <w:rsid w:val="00854ECD"/>
    <w:rsid w:val="00855D5E"/>
    <w:rsid w:val="00855E6E"/>
    <w:rsid w:val="008635B7"/>
    <w:rsid w:val="00864FDE"/>
    <w:rsid w:val="008652C7"/>
    <w:rsid w:val="00865A28"/>
    <w:rsid w:val="00882EEA"/>
    <w:rsid w:val="008831E5"/>
    <w:rsid w:val="00884166"/>
    <w:rsid w:val="00886949"/>
    <w:rsid w:val="008967B5"/>
    <w:rsid w:val="008B158F"/>
    <w:rsid w:val="008B43B8"/>
    <w:rsid w:val="008B6476"/>
    <w:rsid w:val="008C5FDA"/>
    <w:rsid w:val="008D0D35"/>
    <w:rsid w:val="008D2E6A"/>
    <w:rsid w:val="008D6897"/>
    <w:rsid w:val="008D7311"/>
    <w:rsid w:val="008D753E"/>
    <w:rsid w:val="008E4FAB"/>
    <w:rsid w:val="008E726F"/>
    <w:rsid w:val="008F4FB8"/>
    <w:rsid w:val="0090589D"/>
    <w:rsid w:val="009069A0"/>
    <w:rsid w:val="009108BE"/>
    <w:rsid w:val="00920522"/>
    <w:rsid w:val="009241B3"/>
    <w:rsid w:val="00926BAA"/>
    <w:rsid w:val="009417F9"/>
    <w:rsid w:val="00951715"/>
    <w:rsid w:val="00963743"/>
    <w:rsid w:val="00973D89"/>
    <w:rsid w:val="009816A9"/>
    <w:rsid w:val="00984A3C"/>
    <w:rsid w:val="00984BDA"/>
    <w:rsid w:val="00986193"/>
    <w:rsid w:val="00987266"/>
    <w:rsid w:val="009902E3"/>
    <w:rsid w:val="009908DD"/>
    <w:rsid w:val="009913FD"/>
    <w:rsid w:val="00991527"/>
    <w:rsid w:val="00995E49"/>
    <w:rsid w:val="00995FEF"/>
    <w:rsid w:val="009A4AC8"/>
    <w:rsid w:val="009A55AD"/>
    <w:rsid w:val="009A6532"/>
    <w:rsid w:val="009B236A"/>
    <w:rsid w:val="009C6EC3"/>
    <w:rsid w:val="009D3B52"/>
    <w:rsid w:val="009D5210"/>
    <w:rsid w:val="009D71C2"/>
    <w:rsid w:val="009E5375"/>
    <w:rsid w:val="009E6FF6"/>
    <w:rsid w:val="009F1150"/>
    <w:rsid w:val="009F5F0E"/>
    <w:rsid w:val="00A009AC"/>
    <w:rsid w:val="00A020EC"/>
    <w:rsid w:val="00A03072"/>
    <w:rsid w:val="00A04E48"/>
    <w:rsid w:val="00A05CFB"/>
    <w:rsid w:val="00A12DBF"/>
    <w:rsid w:val="00A17C6D"/>
    <w:rsid w:val="00A20A44"/>
    <w:rsid w:val="00A34BB9"/>
    <w:rsid w:val="00A50901"/>
    <w:rsid w:val="00A52D30"/>
    <w:rsid w:val="00A75575"/>
    <w:rsid w:val="00A77A6E"/>
    <w:rsid w:val="00A81468"/>
    <w:rsid w:val="00A8191D"/>
    <w:rsid w:val="00A85B84"/>
    <w:rsid w:val="00A94396"/>
    <w:rsid w:val="00AA15B6"/>
    <w:rsid w:val="00AA25FB"/>
    <w:rsid w:val="00AA5945"/>
    <w:rsid w:val="00AA7E65"/>
    <w:rsid w:val="00AB13D3"/>
    <w:rsid w:val="00AB4564"/>
    <w:rsid w:val="00AD0DA1"/>
    <w:rsid w:val="00AD352E"/>
    <w:rsid w:val="00AD6D4B"/>
    <w:rsid w:val="00AE2019"/>
    <w:rsid w:val="00AE4FDE"/>
    <w:rsid w:val="00B15136"/>
    <w:rsid w:val="00B176A7"/>
    <w:rsid w:val="00B27A2B"/>
    <w:rsid w:val="00B318F0"/>
    <w:rsid w:val="00B359E6"/>
    <w:rsid w:val="00B3637C"/>
    <w:rsid w:val="00B46EB2"/>
    <w:rsid w:val="00B47C0D"/>
    <w:rsid w:val="00B56B5A"/>
    <w:rsid w:val="00B61D8B"/>
    <w:rsid w:val="00B63972"/>
    <w:rsid w:val="00B661DB"/>
    <w:rsid w:val="00B7398A"/>
    <w:rsid w:val="00B80274"/>
    <w:rsid w:val="00B85A4F"/>
    <w:rsid w:val="00BA04A5"/>
    <w:rsid w:val="00BA45D0"/>
    <w:rsid w:val="00BC51D5"/>
    <w:rsid w:val="00BC60B2"/>
    <w:rsid w:val="00BD4AAB"/>
    <w:rsid w:val="00BD76AA"/>
    <w:rsid w:val="00BF57C9"/>
    <w:rsid w:val="00C026E5"/>
    <w:rsid w:val="00C027BD"/>
    <w:rsid w:val="00C04D86"/>
    <w:rsid w:val="00C04EDD"/>
    <w:rsid w:val="00C102C1"/>
    <w:rsid w:val="00C12DE6"/>
    <w:rsid w:val="00C13F17"/>
    <w:rsid w:val="00C233F7"/>
    <w:rsid w:val="00C23ABE"/>
    <w:rsid w:val="00C24FA3"/>
    <w:rsid w:val="00C26DA6"/>
    <w:rsid w:val="00C30425"/>
    <w:rsid w:val="00C320B1"/>
    <w:rsid w:val="00C35CDA"/>
    <w:rsid w:val="00C36C02"/>
    <w:rsid w:val="00C43A2D"/>
    <w:rsid w:val="00C47077"/>
    <w:rsid w:val="00C507ED"/>
    <w:rsid w:val="00C54BFD"/>
    <w:rsid w:val="00C56A9C"/>
    <w:rsid w:val="00C6335D"/>
    <w:rsid w:val="00C666E4"/>
    <w:rsid w:val="00C72200"/>
    <w:rsid w:val="00C80214"/>
    <w:rsid w:val="00C83FA8"/>
    <w:rsid w:val="00C903F4"/>
    <w:rsid w:val="00CA2CB8"/>
    <w:rsid w:val="00CA46DF"/>
    <w:rsid w:val="00CB370C"/>
    <w:rsid w:val="00CE0085"/>
    <w:rsid w:val="00CE5638"/>
    <w:rsid w:val="00CE751B"/>
    <w:rsid w:val="00CF2693"/>
    <w:rsid w:val="00CF3CAC"/>
    <w:rsid w:val="00D01B78"/>
    <w:rsid w:val="00D05137"/>
    <w:rsid w:val="00D129EA"/>
    <w:rsid w:val="00D1464C"/>
    <w:rsid w:val="00D15550"/>
    <w:rsid w:val="00D15F4C"/>
    <w:rsid w:val="00D166BD"/>
    <w:rsid w:val="00D20671"/>
    <w:rsid w:val="00D2790D"/>
    <w:rsid w:val="00D32F05"/>
    <w:rsid w:val="00D41692"/>
    <w:rsid w:val="00D57F85"/>
    <w:rsid w:val="00D626B0"/>
    <w:rsid w:val="00D62A80"/>
    <w:rsid w:val="00D634EA"/>
    <w:rsid w:val="00D64361"/>
    <w:rsid w:val="00D662C3"/>
    <w:rsid w:val="00D672ED"/>
    <w:rsid w:val="00D6742D"/>
    <w:rsid w:val="00D74377"/>
    <w:rsid w:val="00D8360D"/>
    <w:rsid w:val="00D8478A"/>
    <w:rsid w:val="00D90CBE"/>
    <w:rsid w:val="00D94188"/>
    <w:rsid w:val="00D96EDD"/>
    <w:rsid w:val="00DB6376"/>
    <w:rsid w:val="00DB76A6"/>
    <w:rsid w:val="00DC074D"/>
    <w:rsid w:val="00DC11D5"/>
    <w:rsid w:val="00DC2932"/>
    <w:rsid w:val="00DC6D24"/>
    <w:rsid w:val="00DD483A"/>
    <w:rsid w:val="00DE410B"/>
    <w:rsid w:val="00DE6A27"/>
    <w:rsid w:val="00DF1F9A"/>
    <w:rsid w:val="00DF4004"/>
    <w:rsid w:val="00E02885"/>
    <w:rsid w:val="00E041AE"/>
    <w:rsid w:val="00E10B90"/>
    <w:rsid w:val="00E112FB"/>
    <w:rsid w:val="00E124B3"/>
    <w:rsid w:val="00E21B81"/>
    <w:rsid w:val="00E2347C"/>
    <w:rsid w:val="00E268DE"/>
    <w:rsid w:val="00E47615"/>
    <w:rsid w:val="00E67E13"/>
    <w:rsid w:val="00E74783"/>
    <w:rsid w:val="00E86FFF"/>
    <w:rsid w:val="00E9415B"/>
    <w:rsid w:val="00E955F2"/>
    <w:rsid w:val="00EB6167"/>
    <w:rsid w:val="00EC2FBE"/>
    <w:rsid w:val="00ED3C3D"/>
    <w:rsid w:val="00ED5E55"/>
    <w:rsid w:val="00ED5FF5"/>
    <w:rsid w:val="00EE35CD"/>
    <w:rsid w:val="00EF1357"/>
    <w:rsid w:val="00F05531"/>
    <w:rsid w:val="00F10B3B"/>
    <w:rsid w:val="00F11B91"/>
    <w:rsid w:val="00F15C62"/>
    <w:rsid w:val="00F179D6"/>
    <w:rsid w:val="00F2258C"/>
    <w:rsid w:val="00F332F6"/>
    <w:rsid w:val="00F3433D"/>
    <w:rsid w:val="00F369A0"/>
    <w:rsid w:val="00F40426"/>
    <w:rsid w:val="00F40D75"/>
    <w:rsid w:val="00F439C9"/>
    <w:rsid w:val="00F50BB7"/>
    <w:rsid w:val="00F63617"/>
    <w:rsid w:val="00F80304"/>
    <w:rsid w:val="00F8207B"/>
    <w:rsid w:val="00F82CB3"/>
    <w:rsid w:val="00F8793C"/>
    <w:rsid w:val="00F9080F"/>
    <w:rsid w:val="00F91C8E"/>
    <w:rsid w:val="00FA143A"/>
    <w:rsid w:val="00FB33D8"/>
    <w:rsid w:val="00FB5B87"/>
    <w:rsid w:val="00FB7D7F"/>
    <w:rsid w:val="00FC0412"/>
    <w:rsid w:val="00FD7888"/>
    <w:rsid w:val="00FE0572"/>
    <w:rsid w:val="00FE406D"/>
    <w:rsid w:val="00FE5FF6"/>
    <w:rsid w:val="00FE7B8D"/>
    <w:rsid w:val="00FF1B35"/>
    <w:rsid w:val="00FF31BD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8967B5"/>
  </w:style>
  <w:style w:type="paragraph" w:styleId="a5">
    <w:name w:val="footer"/>
    <w:basedOn w:val="a"/>
    <w:link w:val="a6"/>
    <w:uiPriority w:val="99"/>
    <w:unhideWhenUsed/>
    <w:rsid w:val="008967B5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8967B5"/>
  </w:style>
  <w:style w:type="paragraph" w:styleId="a7">
    <w:name w:val="Balloon Text"/>
    <w:basedOn w:val="a"/>
    <w:link w:val="a8"/>
    <w:uiPriority w:val="99"/>
    <w:semiHidden/>
    <w:unhideWhenUsed/>
    <w:rsid w:val="00C43A2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43A2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rsid w:val="007F161C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bidi="ar-YE"/>
    </w:rPr>
  </w:style>
  <w:style w:type="paragraph" w:styleId="a9">
    <w:name w:val="List Paragraph"/>
    <w:basedOn w:val="a"/>
    <w:uiPriority w:val="34"/>
    <w:qFormat/>
    <w:rsid w:val="007241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semiHidden/>
    <w:unhideWhenUsed/>
    <w:rsid w:val="00FA143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8B158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158F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8B158F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158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8B158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du-il.zoom.us/rec/share/jrGoo7UoqnjV9XyorixlAv26KjdIMoH2Sc0-26_KiohJ7VV1mdo3xo8Br5K2w8md.lx80diQ_0zMn9bkZ?startTime=164801880500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1990\&#1514;&#1508;&#1512;&#1497;&#1496;%20&#1492;&#1514;&#1495;&#1500;&#1492;\Desktop\&#1500;&#1493;&#1490;&#1493;%20&#1488;&#1490;&#1507;%20&#1492;&#1512;&#1499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722E6-03C1-4029-B01B-A03E5F03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אגף הרכש.dotx</Template>
  <TotalTime>7</TotalTime>
  <Pages>1</Pages>
  <Words>114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בטי כהן</dc:creator>
  <cp:lastModifiedBy>בטי כהן</cp:lastModifiedBy>
  <cp:revision>4</cp:revision>
  <cp:lastPrinted>2022-03-23T11:21:00Z</cp:lastPrinted>
  <dcterms:created xsi:type="dcterms:W3CDTF">2022-03-23T11:20:00Z</dcterms:created>
  <dcterms:modified xsi:type="dcterms:W3CDTF">2022-03-23T11:26:00Z</dcterms:modified>
</cp:coreProperties>
</file>