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32C6B9" w14:textId="77777777" w:rsidR="00176AB9" w:rsidRPr="000011E8" w:rsidRDefault="00955870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2977"/>
        <w:gridCol w:w="2693"/>
        <w:gridCol w:w="1843"/>
      </w:tblGrid>
      <w:tr w:rsidR="007926EB" w:rsidRPr="0077337D" w14:paraId="07F3BED0" w14:textId="77777777" w:rsidTr="00A225B8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740367FA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اسم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المكتب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وال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JO"/>
              </w:rPr>
              <w:t>قسم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2303D00C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رقم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 xml:space="preserve">المناقصة 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>(</w:t>
            </w:r>
            <w:r w:rsidR="00D04D80">
              <w:rPr>
                <w:rFonts w:hint="cs"/>
                <w:sz w:val="22"/>
                <w:szCs w:val="22"/>
                <w:rtl/>
                <w:lang w:bidi="ar-JO"/>
              </w:rPr>
              <w:t>ال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رقم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="00D04D80">
              <w:rPr>
                <w:rFonts w:hint="cs"/>
                <w:sz w:val="22"/>
                <w:szCs w:val="22"/>
                <w:rtl/>
                <w:lang w:bidi="ar-SA"/>
              </w:rPr>
              <w:t>ال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 xml:space="preserve">متسلسل 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 xml:space="preserve">+ </w:t>
            </w:r>
            <w:r w:rsidR="00D04D80">
              <w:rPr>
                <w:rFonts w:hint="cs"/>
                <w:sz w:val="22"/>
                <w:szCs w:val="22"/>
                <w:rtl/>
                <w:lang w:bidi="ar-JO"/>
              </w:rPr>
              <w:t>السنة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>)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1EBA5A3F" w:rsidR="00D04D80" w:rsidRPr="0077337D" w:rsidRDefault="00E32246" w:rsidP="00D04D80">
            <w:pPr>
              <w:jc w:val="center"/>
              <w:rPr>
                <w:bCs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نوع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JO"/>
              </w:rPr>
              <w:t>مناقصة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56D2FF7A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اسم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SA"/>
              </w:rPr>
              <w:t>مناقصة</w:t>
            </w:r>
          </w:p>
        </w:tc>
      </w:tr>
      <w:tr w:rsidR="007926EB" w:rsidRPr="0077337D" w14:paraId="1AB2540A" w14:textId="77777777" w:rsidTr="00A225B8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081E1AB7" w:rsidR="00D04D80" w:rsidRPr="0077337D" w:rsidRDefault="00D04D80" w:rsidP="00D04D80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>
              <w:rPr>
                <w:rFonts w:hint="cs"/>
                <w:sz w:val="22"/>
                <w:szCs w:val="22"/>
                <w:rtl/>
                <w:lang w:bidi="ar-JO"/>
              </w:rPr>
              <w:t>دائرة الإحصاء المركزية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6866DBF9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</w:t>
            </w:r>
            <w:r w:rsidR="00EE17D3">
              <w:rPr>
                <w:rFonts w:hint="cs"/>
                <w:sz w:val="22"/>
                <w:szCs w:val="22"/>
                <w:rtl/>
              </w:rPr>
              <w:t>4</w:t>
            </w:r>
            <w:r>
              <w:rPr>
                <w:rFonts w:hint="cs"/>
                <w:sz w:val="22"/>
                <w:szCs w:val="22"/>
                <w:rtl/>
              </w:rPr>
              <w:t>-2024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249EE689" w:rsidR="00951E43" w:rsidRPr="00CD107B" w:rsidRDefault="00CD107B" w:rsidP="005269E1">
            <w:pPr>
              <w:spacing w:before="60" w:after="60"/>
              <w:jc w:val="center"/>
              <w:rPr>
                <w:rtl/>
                <w:lang w:bidi="ar-SA"/>
              </w:rPr>
            </w:pPr>
            <w:r w:rsidRPr="00CD107B">
              <w:rPr>
                <w:rFonts w:hint="cs"/>
                <w:rtl/>
                <w:lang w:bidi="ar-JO"/>
              </w:rPr>
              <w:t xml:space="preserve">مناقصة محوسبة مستعجلة </w:t>
            </w:r>
            <w:r w:rsidR="00D04D80" w:rsidRPr="00CD107B">
              <w:rPr>
                <w:rFonts w:hint="cs"/>
                <w:rtl/>
                <w:lang w:bidi="ar-SA"/>
              </w:rPr>
              <w:t>ت</w:t>
            </w:r>
            <w:r w:rsidR="00E32246" w:rsidRPr="00CD107B">
              <w:rPr>
                <w:rFonts w:hint="cs"/>
                <w:rtl/>
                <w:lang w:bidi="ar-SA"/>
              </w:rPr>
              <w:t>صل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إلى</w:t>
            </w:r>
            <w:r w:rsidR="00E32246" w:rsidRPr="00CD107B">
              <w:rPr>
                <w:rtl/>
                <w:lang w:bidi="ar-SA"/>
              </w:rPr>
              <w:t xml:space="preserve"> 400,000 </w:t>
            </w:r>
            <w:r w:rsidR="005269E1" w:rsidRPr="00CD107B">
              <w:rPr>
                <w:rFonts w:cs="Times New Roman" w:hint="cs"/>
                <w:rtl/>
                <w:lang w:bidi="ar-SA"/>
              </w:rPr>
              <w:t>شاقل</w:t>
            </w:r>
            <w:r w:rsidR="005269E1" w:rsidRPr="00CD107B">
              <w:rPr>
                <w:rFonts w:cs="Times New Roman"/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شامل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ضريبة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5269E1" w:rsidRPr="00CD107B">
              <w:rPr>
                <w:rFonts w:cs="Times New Roman" w:hint="cs"/>
                <w:rtl/>
                <w:lang w:bidi="ar-SA"/>
              </w:rPr>
              <w:t>القيمة</w:t>
            </w:r>
            <w:r w:rsidR="005269E1" w:rsidRPr="00CD107B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CD107B">
              <w:rPr>
                <w:rFonts w:cs="Times New Roman" w:hint="cs"/>
                <w:rtl/>
                <w:lang w:bidi="ar-SA"/>
              </w:rPr>
              <w:t>المضافة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5E254775" w:rsidR="007926EB" w:rsidRPr="00D04D80" w:rsidRDefault="00D04D80" w:rsidP="0029583B">
            <w:pPr>
              <w:spacing w:before="60" w:after="60"/>
              <w:jc w:val="center"/>
              <w:rPr>
                <w:rFonts w:ascii="David" w:hAnsi="David" w:cstheme="minorBidi"/>
                <w:b/>
                <w:bCs/>
                <w:rtl/>
              </w:rPr>
            </w:pPr>
            <w:r w:rsidRPr="00D04D80">
              <w:rPr>
                <w:rFonts w:hint="cs"/>
                <w:sz w:val="22"/>
                <w:szCs w:val="22"/>
                <w:rtl/>
                <w:lang w:bidi="ar-SA"/>
              </w:rPr>
              <w:t>تسليم</w:t>
            </w:r>
            <w:r w:rsidRPr="00D04D80">
              <w:rPr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Pr="00D04D80">
              <w:rPr>
                <w:rFonts w:hint="cs"/>
                <w:sz w:val="22"/>
                <w:szCs w:val="22"/>
                <w:rtl/>
                <w:lang w:bidi="ar-SA"/>
              </w:rPr>
              <w:t>رزمات</w:t>
            </w:r>
            <w:proofErr w:type="spellEnd"/>
            <w:r w:rsidRPr="00D04D80">
              <w:rPr>
                <w:sz w:val="22"/>
                <w:szCs w:val="22"/>
                <w:rtl/>
                <w:lang w:bidi="ar-SA"/>
              </w:rPr>
              <w:t xml:space="preserve"> </w:t>
            </w:r>
            <w:r w:rsidR="005153F3">
              <w:rPr>
                <w:rFonts w:hint="cs"/>
                <w:sz w:val="22"/>
                <w:szCs w:val="22"/>
                <w:rtl/>
                <w:lang w:bidi="ar-JO"/>
              </w:rPr>
              <w:t xml:space="preserve">حداد </w:t>
            </w:r>
            <w:r w:rsidR="005269E1" w:rsidRPr="005269E1">
              <w:rPr>
                <w:rFonts w:ascii="Arial" w:hAnsi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يشمل التوصيل</w:t>
            </w:r>
            <w:r w:rsidR="005269E1">
              <w:rPr>
                <w:rFonts w:ascii="Arial" w:hAnsi="Arial" w:hint="cs"/>
                <w:color w:val="363636"/>
                <w:sz w:val="22"/>
                <w:szCs w:val="22"/>
                <w:shd w:val="clear" w:color="auto" w:fill="FFFFFF"/>
                <w:rtl/>
              </w:rPr>
              <w:t xml:space="preserve"> </w:t>
            </w:r>
          </w:p>
        </w:tc>
      </w:tr>
    </w:tbl>
    <w:p w14:paraId="464EB576" w14:textId="77777777" w:rsidR="00176AB9" w:rsidRDefault="00955870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TableGrid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274543C9" w14:textId="0546B821" w:rsidR="00E32246" w:rsidRDefault="00E32246" w:rsidP="00B80BC9">
            <w:pPr>
              <w:rPr>
                <w:b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جوهر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CD107B">
              <w:rPr>
                <w:rFonts w:hint="cs"/>
                <w:bCs/>
                <w:sz w:val="22"/>
                <w:szCs w:val="22"/>
                <w:rtl/>
                <w:lang w:bidi="ar-SA"/>
              </w:rPr>
              <w:t>تعاقد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ووصف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CD107B">
              <w:rPr>
                <w:rFonts w:hint="cs"/>
                <w:bCs/>
                <w:sz w:val="22"/>
                <w:szCs w:val="22"/>
                <w:rtl/>
                <w:lang w:bidi="ar-JO"/>
              </w:rPr>
              <w:t>موضوع</w:t>
            </w:r>
          </w:p>
          <w:p w14:paraId="549441B0" w14:textId="09E63E57" w:rsidR="00176AB9" w:rsidRPr="0077337D" w:rsidRDefault="00D04D80" w:rsidP="00B80BC9">
            <w:pPr>
              <w:rPr>
                <w:bCs/>
                <w:sz w:val="22"/>
                <w:szCs w:val="22"/>
                <w:rtl/>
              </w:rPr>
            </w:pP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وصف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موجز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="00CD107B">
              <w:rPr>
                <w:rFonts w:hint="cs"/>
                <w:b/>
                <w:sz w:val="22"/>
                <w:szCs w:val="22"/>
                <w:rtl/>
                <w:lang w:bidi="ar-SA"/>
              </w:rPr>
              <w:t>لل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>سلع</w:t>
            </w:r>
            <w:r w:rsidR="00CD107B">
              <w:rPr>
                <w:rFonts w:hint="cs"/>
                <w:b/>
                <w:sz w:val="22"/>
                <w:szCs w:val="22"/>
                <w:rtl/>
                <w:lang w:bidi="ar-SA"/>
              </w:rPr>
              <w:t>ة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أو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>خدمة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المطلوبة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4092DEDB" w14:textId="407F166C" w:rsidR="00F218AE" w:rsidRPr="00F218AE" w:rsidRDefault="00F218AE" w:rsidP="005269E1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F218AE">
              <w:rPr>
                <w:rFonts w:cs="Times New Roman" w:hint="cs"/>
                <w:rtl/>
                <w:lang w:bidi="ar-SA"/>
              </w:rPr>
              <w:t>دائرة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الإحصاء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المركزية</w:t>
            </w:r>
            <w:r w:rsidRPr="00F218AE">
              <w:rPr>
                <w:rFonts w:cs="Times New Roman"/>
                <w:rtl/>
                <w:lang w:bidi="ar-SA"/>
              </w:rPr>
              <w:t xml:space="preserve"> ("</w:t>
            </w:r>
            <w:r w:rsidRPr="00AE4799">
              <w:rPr>
                <w:rFonts w:cs="Times New Roman" w:hint="cs"/>
                <w:b/>
                <w:bCs/>
                <w:rtl/>
                <w:lang w:bidi="ar-SA"/>
              </w:rPr>
              <w:t>الداعية</w:t>
            </w:r>
            <w:proofErr w:type="gramStart"/>
            <w:r w:rsidRPr="00F218AE">
              <w:rPr>
                <w:rFonts w:cs="Times New Roman"/>
                <w:rtl/>
                <w:lang w:bidi="ar-SA"/>
              </w:rPr>
              <w:t>"),</w:t>
            </w:r>
            <w:proofErr w:type="gramEnd"/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تعلن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عن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مناقصة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رقمها</w:t>
            </w:r>
            <w:r w:rsidRPr="00F218AE">
              <w:rPr>
                <w:rFonts w:cs="Times New Roman"/>
                <w:rtl/>
                <w:lang w:bidi="ar-SA"/>
              </w:rPr>
              <w:t xml:space="preserve"> 0</w:t>
            </w:r>
            <w:r w:rsidR="00EE17D3" w:rsidRPr="00EE17D3">
              <w:rPr>
                <w:rFonts w:cs="Times New Roman" w:hint="cs"/>
                <w:sz w:val="22"/>
                <w:szCs w:val="22"/>
                <w:rtl/>
              </w:rPr>
              <w:t>4</w:t>
            </w:r>
            <w:r w:rsidRPr="00F218AE">
              <w:rPr>
                <w:rFonts w:cs="Times New Roman"/>
                <w:rtl/>
                <w:lang w:bidi="ar-SA"/>
              </w:rPr>
              <w:t xml:space="preserve">-2024 </w:t>
            </w:r>
            <w:r w:rsidRPr="00F218AE">
              <w:rPr>
                <w:rFonts w:cs="Times New Roman" w:hint="cs"/>
                <w:rtl/>
                <w:lang w:bidi="ar-SA"/>
              </w:rPr>
              <w:t>لتسليم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proofErr w:type="spellStart"/>
            <w:r w:rsidR="00B2631D">
              <w:rPr>
                <w:rFonts w:cs="Times New Roman" w:hint="cs"/>
                <w:rtl/>
                <w:lang w:bidi="ar-SA"/>
              </w:rPr>
              <w:t>رزمات</w:t>
            </w:r>
            <w:proofErr w:type="spellEnd"/>
            <w:r w:rsidR="00B2631D">
              <w:rPr>
                <w:rFonts w:cs="Times New Roman" w:hint="cs"/>
                <w:rtl/>
                <w:lang w:bidi="ar-SA"/>
              </w:rPr>
              <w:t xml:space="preserve"> حداد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5269E1">
              <w:rPr>
                <w:rFonts w:ascii="Arial" w:hAnsi="Arial" w:cs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يشمل التوصيل</w:t>
            </w:r>
            <w:r w:rsidR="005269E1">
              <w:rPr>
                <w:rFonts w:ascii="Arial" w:hAnsi="Arial" w:hint="cs"/>
                <w:color w:val="363636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F218AE">
              <w:rPr>
                <w:rFonts w:cs="Times New Roman"/>
                <w:rtl/>
                <w:lang w:bidi="ar-SA"/>
              </w:rPr>
              <w:t xml:space="preserve"> ("</w:t>
            </w:r>
            <w:r w:rsidRPr="00AE4799">
              <w:rPr>
                <w:rFonts w:cs="Times New Roman" w:hint="cs"/>
                <w:b/>
                <w:bCs/>
                <w:rtl/>
                <w:lang w:bidi="ar-SA"/>
              </w:rPr>
              <w:t>المناقصة</w:t>
            </w:r>
            <w:r w:rsidRPr="00F218AE">
              <w:rPr>
                <w:rFonts w:cs="Times New Roman"/>
                <w:rtl/>
                <w:lang w:bidi="ar-SA"/>
              </w:rPr>
              <w:t xml:space="preserve">") – </w:t>
            </w:r>
            <w:r w:rsidRPr="00F218AE">
              <w:rPr>
                <w:rFonts w:cs="Times New Roman" w:hint="cs"/>
                <w:rtl/>
                <w:lang w:bidi="ar-SA"/>
              </w:rPr>
              <w:t>قائمة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العناصر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المفصلة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مُرفقة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في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نص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المناقصة</w:t>
            </w:r>
            <w:r w:rsidRPr="00F218AE">
              <w:rPr>
                <w:rFonts w:cs="Times New Roman"/>
                <w:rtl/>
                <w:lang w:bidi="ar-SA"/>
              </w:rPr>
              <w:t>.</w:t>
            </w:r>
          </w:p>
          <w:p w14:paraId="75E0360B" w14:textId="3D978AC3" w:rsidR="0001778C" w:rsidRDefault="0001778C" w:rsidP="00673AB0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01778C">
              <w:rPr>
                <w:rtl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هذه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المناقصة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هي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مناقصة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عامة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سريعة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الوتيرة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تعقد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وفقا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للمادة</w:t>
            </w:r>
            <w:r w:rsidRPr="0001778C">
              <w:rPr>
                <w:rFonts w:cs="Times New Roman"/>
                <w:rtl/>
                <w:lang w:bidi="ar-SA"/>
              </w:rPr>
              <w:t xml:space="preserve"> 19 </w:t>
            </w:r>
            <w:r w:rsidRPr="0001778C">
              <w:rPr>
                <w:rFonts w:cs="Times New Roman" w:hint="cs"/>
                <w:rtl/>
                <w:lang w:bidi="ar-SA"/>
              </w:rPr>
              <w:t>ألف</w:t>
            </w:r>
            <w:r w:rsidRPr="0001778C">
              <w:rPr>
                <w:rFonts w:cs="Times New Roman"/>
                <w:rtl/>
                <w:lang w:bidi="ar-SA"/>
              </w:rPr>
              <w:t xml:space="preserve"> (</w:t>
            </w:r>
            <w:r w:rsidRPr="0001778C">
              <w:rPr>
                <w:rFonts w:cs="Times New Roman" w:hint="cs"/>
                <w:rtl/>
                <w:lang w:bidi="ar-SA"/>
              </w:rPr>
              <w:t>أ</w:t>
            </w:r>
            <w:r w:rsidRPr="0001778C">
              <w:rPr>
                <w:rFonts w:cs="Times New Roman"/>
                <w:rtl/>
                <w:lang w:bidi="ar-SA"/>
              </w:rPr>
              <w:t xml:space="preserve">) </w:t>
            </w:r>
            <w:r w:rsidRPr="0001778C">
              <w:rPr>
                <w:rFonts w:cs="Times New Roman" w:hint="cs"/>
                <w:rtl/>
                <w:lang w:bidi="ar-SA"/>
              </w:rPr>
              <w:t>من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لوائح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رسوم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</w:t>
            </w:r>
            <w:r>
              <w:rPr>
                <w:rFonts w:cs="Times New Roman" w:hint="cs"/>
                <w:rtl/>
                <w:lang w:bidi="ar-JO"/>
              </w:rPr>
              <w:t>مناقصات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لعام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="003F07FE">
              <w:rPr>
                <w:rFonts w:cs="Times New Roman" w:hint="cs"/>
                <w:rtl/>
                <w:lang w:bidi="ar-SA"/>
              </w:rPr>
              <w:t xml:space="preserve"> </w:t>
            </w:r>
            <w:r w:rsidR="003F07FE">
              <w:rPr>
                <w:rFonts w:cs="Times New Roman" w:hint="cs"/>
                <w:rtl/>
                <w:lang w:bidi="ar-JO"/>
              </w:rPr>
              <w:t xml:space="preserve"> </w:t>
            </w:r>
            <w:r w:rsidRPr="0001778C">
              <w:rPr>
                <w:rFonts w:cs="Times New Roman"/>
                <w:rtl/>
                <w:lang w:bidi="ar-SA"/>
              </w:rPr>
              <w:t>1993</w:t>
            </w:r>
            <w:r w:rsidR="003F07FE">
              <w:rPr>
                <w:rFonts w:cstheme="minorBidi" w:hint="cs"/>
                <w:rtl/>
                <w:lang w:bidi="ar-JO"/>
              </w:rPr>
              <w:t xml:space="preserve"> ("</w:t>
            </w:r>
            <w:r w:rsidR="003F07FE" w:rsidRPr="00AE4799">
              <w:rPr>
                <w:rFonts w:cs="Arial" w:hint="cs"/>
                <w:b/>
                <w:bCs/>
                <w:rtl/>
                <w:lang w:bidi="ar-JO"/>
              </w:rPr>
              <w:t>لائحة</w:t>
            </w:r>
            <w:r w:rsidR="003F07FE" w:rsidRPr="00AE4799">
              <w:rPr>
                <w:rFonts w:cs="Arial"/>
                <w:b/>
                <w:bCs/>
                <w:rtl/>
                <w:lang w:bidi="ar-JO"/>
              </w:rPr>
              <w:t xml:space="preserve"> </w:t>
            </w:r>
            <w:r w:rsidR="00AE4799" w:rsidRPr="00AE4799">
              <w:rPr>
                <w:rFonts w:cs="Times New Roman" w:hint="cs"/>
                <w:b/>
                <w:bCs/>
                <w:rtl/>
                <w:lang w:bidi="ar-SA"/>
              </w:rPr>
              <w:t>رسوم</w:t>
            </w:r>
            <w:r w:rsidR="003F07FE" w:rsidRPr="00AE4799">
              <w:rPr>
                <w:rFonts w:cs="Arial"/>
                <w:b/>
                <w:bCs/>
                <w:rtl/>
                <w:lang w:bidi="ar-JO"/>
              </w:rPr>
              <w:t xml:space="preserve"> </w:t>
            </w:r>
            <w:r w:rsidR="003F07FE" w:rsidRPr="00AE4799">
              <w:rPr>
                <w:rFonts w:cs="Arial" w:hint="cs"/>
                <w:b/>
                <w:bCs/>
                <w:rtl/>
                <w:lang w:bidi="ar-JO"/>
              </w:rPr>
              <w:t>المناقصات</w:t>
            </w:r>
            <w:r w:rsidR="003F07FE">
              <w:rPr>
                <w:rFonts w:hint="cs"/>
                <w:rtl/>
              </w:rPr>
              <w:t>").</w:t>
            </w:r>
          </w:p>
          <w:p w14:paraId="3CFAA4DA" w14:textId="29323B37" w:rsidR="0086197A" w:rsidRPr="0029583B" w:rsidRDefault="001C4873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هذه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المناقصة</w:t>
            </w:r>
            <w:r w:rsidRPr="001C4873">
              <w:rPr>
                <w:rFonts w:cs="Times New Roman"/>
                <w:rtl/>
                <w:lang w:bidi="ar-SA"/>
              </w:rPr>
              <w:t xml:space="preserve">, </w:t>
            </w:r>
            <w:r w:rsidRPr="001C4873">
              <w:rPr>
                <w:rFonts w:cs="Times New Roman" w:hint="cs"/>
                <w:rtl/>
                <w:lang w:bidi="ar-SA"/>
              </w:rPr>
              <w:t>لا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يُسمح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بتقديم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عروض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سعر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تتجاوز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المبلغ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الإجمالي</w:t>
            </w:r>
            <w:r w:rsidRPr="001C4873">
              <w:rPr>
                <w:rFonts w:cs="Times New Roman"/>
                <w:rtl/>
                <w:lang w:bidi="ar-SA"/>
              </w:rPr>
              <w:t xml:space="preserve"> 900</w:t>
            </w:r>
            <w:r w:rsidRPr="001C4873">
              <w:rPr>
                <w:rFonts w:cs="Times New Roman"/>
                <w:rtl/>
              </w:rPr>
              <w:t xml:space="preserve"> </w:t>
            </w:r>
            <w:r w:rsidRPr="001C4873">
              <w:rPr>
                <w:rFonts w:cs="Times New Roman" w:hint="cs"/>
                <w:rtl/>
              </w:rPr>
              <w:t>₪</w:t>
            </w:r>
            <w:r w:rsidRPr="001C4873">
              <w:rPr>
                <w:rFonts w:cs="Times New Roman" w:hint="cs"/>
                <w:rtl/>
                <w:lang w:bidi="ar-SA"/>
              </w:rPr>
              <w:t>،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شامل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وتكلفة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5269E1">
              <w:rPr>
                <w:rFonts w:ascii="Arial" w:hAnsi="Arial" w:cs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التوصيل</w:t>
            </w:r>
            <w:r w:rsidRPr="001C4873">
              <w:rPr>
                <w:rFonts w:cs="Times New Roman"/>
                <w:rtl/>
                <w:lang w:bidi="ar-SA"/>
              </w:rPr>
              <w:t xml:space="preserve">. </w:t>
            </w:r>
            <w:r w:rsidRPr="001C4873">
              <w:rPr>
                <w:rFonts w:cs="Times New Roman" w:hint="cs"/>
                <w:rtl/>
                <w:lang w:bidi="ar-SA"/>
              </w:rPr>
              <w:t>وإجمالًا،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لن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تتجاوز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تكلفة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جميع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التزامات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دائرة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الإحصاء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المركزية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مع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الشركة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خلال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مدة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الاتفاقية</w:t>
            </w:r>
            <w:r w:rsidRPr="001C4873">
              <w:rPr>
                <w:rFonts w:cs="Times New Roman"/>
                <w:rtl/>
                <w:lang w:bidi="ar-SA"/>
              </w:rPr>
              <w:t xml:space="preserve"> (</w:t>
            </w:r>
            <w:r w:rsidRPr="001C4873">
              <w:rPr>
                <w:rFonts w:cs="Times New Roman" w:hint="cs"/>
                <w:rtl/>
                <w:lang w:bidi="ar-SA"/>
              </w:rPr>
              <w:t>بما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ذلك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أي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حق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الاختيار</w:t>
            </w:r>
            <w:r w:rsidRPr="001C4873">
              <w:rPr>
                <w:rFonts w:cs="Times New Roman"/>
                <w:rtl/>
                <w:lang w:bidi="ar-SA"/>
              </w:rPr>
              <w:t xml:space="preserve">) </w:t>
            </w:r>
            <w:r w:rsidRPr="001C4873">
              <w:rPr>
                <w:rFonts w:cs="Times New Roman" w:hint="cs"/>
                <w:rtl/>
                <w:lang w:bidi="ar-SA"/>
              </w:rPr>
              <w:t>عن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</w:t>
            </w:r>
            <w:r w:rsidRPr="001C4873">
              <w:rPr>
                <w:rFonts w:cs="Times New Roman"/>
                <w:rtl/>
                <w:lang w:bidi="ar-SA"/>
              </w:rPr>
              <w:t xml:space="preserve"> 400,000 </w:t>
            </w:r>
            <w:r w:rsidRPr="001C4873">
              <w:rPr>
                <w:rFonts w:cs="Times New Roman" w:hint="cs"/>
                <w:rtl/>
                <w:lang w:bidi="ar-SA"/>
              </w:rPr>
              <w:t>شاقل</w:t>
            </w:r>
            <w:r w:rsidRPr="001C4873">
              <w:rPr>
                <w:rFonts w:cs="Times New Roman"/>
                <w:rtl/>
                <w:lang w:bidi="ar-SA"/>
              </w:rPr>
              <w:t xml:space="preserve"> (</w:t>
            </w:r>
            <w:r w:rsidRPr="001C4873">
              <w:rPr>
                <w:rFonts w:cs="Times New Roman" w:hint="cs"/>
                <w:rtl/>
                <w:lang w:bidi="ar-SA"/>
              </w:rPr>
              <w:t>يتضمن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القيمة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المضافة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واي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أخرى</w:t>
            </w:r>
            <w:r w:rsidRPr="001C4873">
              <w:rPr>
                <w:rFonts w:cs="Times New Roman"/>
                <w:rtl/>
                <w:lang w:bidi="ar-SA"/>
              </w:rPr>
              <w:t>)</w:t>
            </w:r>
            <w:r w:rsidR="00EB5254">
              <w:rPr>
                <w:rFonts w:hint="cs"/>
                <w:rtl/>
              </w:rPr>
              <w:t>.</w:t>
            </w: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955870" w:rsidP="00176AB9">
      <w:pPr>
        <w:rPr>
          <w:b/>
          <w:sz w:val="22"/>
          <w:szCs w:val="22"/>
        </w:rPr>
      </w:pPr>
    </w:p>
    <w:tbl>
      <w:tblPr>
        <w:tblStyle w:val="TableGrid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4674B65D" w:rsidR="00176AB9" w:rsidRPr="0077337D" w:rsidRDefault="00E32246" w:rsidP="00B80BC9">
            <w:pPr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سيكون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الموعد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النهائي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لتقديم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العروض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هو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يوم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: </w:t>
            </w:r>
            <w:r w:rsidR="00955870">
              <w:rPr>
                <w:rFonts w:hint="cs"/>
                <w:sz w:val="22"/>
                <w:szCs w:val="22"/>
                <w:u w:val="single"/>
                <w:rtl/>
              </w:rPr>
              <w:t>14</w:t>
            </w:r>
            <w:bookmarkStart w:id="0" w:name="_GoBack"/>
            <w:bookmarkEnd w:id="0"/>
            <w:r w:rsidR="00EE17D3">
              <w:rPr>
                <w:rFonts w:hint="cs"/>
                <w:sz w:val="22"/>
                <w:szCs w:val="22"/>
                <w:u w:val="single"/>
                <w:rtl/>
              </w:rPr>
              <w:t>.4.2024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في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: </w:t>
            </w:r>
            <w:r w:rsidR="00C839BF">
              <w:rPr>
                <w:rFonts w:hint="cs"/>
                <w:sz w:val="22"/>
                <w:szCs w:val="22"/>
                <w:u w:val="single"/>
                <w:rtl/>
              </w:rPr>
              <w:t>13</w:t>
            </w:r>
            <w:r w:rsidR="0029583B">
              <w:rPr>
                <w:rFonts w:hint="cs"/>
                <w:sz w:val="22"/>
                <w:szCs w:val="22"/>
                <w:u w:val="single"/>
                <w:rtl/>
              </w:rPr>
              <w:t>:00</w:t>
            </w:r>
          </w:p>
        </w:tc>
      </w:tr>
    </w:tbl>
    <w:p w14:paraId="1C599FB2" w14:textId="77777777" w:rsidR="00332AFB" w:rsidRPr="00176AB9" w:rsidRDefault="00955870" w:rsidP="00176AB9"/>
    <w:sectPr w:rsidR="00332AFB" w:rsidRPr="00176AB9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08196C" w14:textId="77777777" w:rsidR="000E37DA" w:rsidRDefault="000E37DA">
      <w:r>
        <w:separator/>
      </w:r>
    </w:p>
  </w:endnote>
  <w:endnote w:type="continuationSeparator" w:id="0">
    <w:p w14:paraId="4D29E068" w14:textId="77777777" w:rsidR="000E37DA" w:rsidRDefault="000E3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3E7643" w14:textId="77777777" w:rsidR="0077337D" w:rsidRDefault="0077337D" w:rsidP="0077337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0E3950" w:rsidRPr="00D02A79" w14:paraId="04D1AB34" w14:textId="77777777" w:rsidTr="00E3041A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7EAF8C8A" w14:textId="253487EB" w:rsidR="000E3950" w:rsidRPr="00E61709" w:rsidRDefault="00387783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JO"/>
            </w:rPr>
            <w:t xml:space="preserve">سارية المفعول </w:t>
          </w:r>
          <w:proofErr w:type="gramStart"/>
          <w:r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JO"/>
            </w:rPr>
            <w:t xml:space="preserve">من 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proofErr w:type="gramEnd"/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 </w:t>
          </w:r>
          <w:r w:rsidR="000E3950">
            <w:rPr>
              <w:rFonts w:asciiTheme="minorBidi" w:hAnsiTheme="minorBidi" w:cstheme="minorBidi" w:hint="cs"/>
              <w:color w:val="215868" w:themeColor="accent5" w:themeShade="80"/>
              <w:rtl/>
            </w:rPr>
            <w:t>14.07.2022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FAF8B16" w14:textId="77777777" w:rsidR="000E3950" w:rsidRPr="00CC1DC6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7C7795B1" w14:textId="1C220248" w:rsidR="000E3950" w:rsidRPr="00E61709" w:rsidRDefault="002B6CC8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اسم</w:t>
          </w:r>
          <w:r w:rsidRPr="002B6CC8">
            <w:rPr>
              <w:rFonts w:asciiTheme="minorBidi" w:hAnsiTheme="minorBidi"/>
              <w:b/>
              <w:bCs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ال</w:t>
          </w:r>
          <w:r w:rsidR="00387783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مؤكد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r w:rsidR="000E3950"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 w:rsidR="000E3950"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2B6AB2D" w14:textId="3E47FF4A" w:rsidR="000E3950" w:rsidRPr="00E61709" w:rsidRDefault="002B6CC8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lang w:bidi="ar-SA"/>
            </w:rPr>
          </w:pP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وظيفة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r w:rsidR="000E3950"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مدير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إدارة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المشتريات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الحكومية</w:t>
          </w:r>
        </w:p>
      </w:tc>
    </w:tr>
    <w:tr w:rsidR="000E3950" w:rsidRPr="00C85CA4" w14:paraId="2389A30F" w14:textId="77777777" w:rsidTr="00E3041A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7AA192CC" w14:textId="77777777" w:rsidR="000E3950" w:rsidRPr="00C85CA4" w:rsidRDefault="000E3950" w:rsidP="000E3950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0E3950" w:rsidRPr="00E61709" w14:paraId="6923D891" w14:textId="77777777" w:rsidTr="00387783">
      <w:trPr>
        <w:trHeight w:val="615"/>
        <w:jc w:val="center"/>
      </w:trPr>
      <w:tc>
        <w:tcPr>
          <w:tcW w:w="613" w:type="dxa"/>
          <w:shd w:val="clear" w:color="auto" w:fill="auto"/>
          <w:vAlign w:val="center"/>
        </w:tcPr>
        <w:p w14:paraId="72412F2B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F381AAE" wp14:editId="46643D2F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49BB71B7" w14:textId="77777777" w:rsidR="000E3950" w:rsidRPr="00E61709" w:rsidRDefault="00955870" w:rsidP="000E3950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706654E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0E8C01DA" wp14:editId="2C2FD081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16770099" w14:textId="77777777" w:rsidR="000E3950" w:rsidRDefault="00387783" w:rsidP="00387783">
          <w:pPr>
            <w:rPr>
              <w:rtl/>
              <w:lang w:bidi="ar-JO"/>
            </w:rPr>
          </w:pP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للحصول</w:t>
          </w:r>
          <w:r w:rsidRPr="00387783">
            <w:rPr>
              <w:rFonts w:asciiTheme="minorBidi" w:hAnsiTheme="minorBidi"/>
              <w:u w:color="3464BA"/>
              <w:rtl/>
              <w:lang w:bidi="ar-SA"/>
            </w:rPr>
            <w:t xml:space="preserve"> </w:t>
          </w: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على</w:t>
          </w:r>
          <w:r w:rsidRPr="00387783">
            <w:rPr>
              <w:rFonts w:asciiTheme="minorBidi" w:hAnsiTheme="minorBidi"/>
              <w:u w:color="3464BA"/>
              <w:rtl/>
              <w:lang w:bidi="ar-SA"/>
            </w:rPr>
            <w:t xml:space="preserve"> </w:t>
          </w: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التحديثات</w:t>
          </w:r>
          <w:r>
            <w:rPr>
              <w:rFonts w:hint="cs"/>
              <w:rtl/>
              <w:lang w:bidi="ar-JO"/>
            </w:rPr>
            <w:t xml:space="preserve"> </w:t>
          </w:r>
        </w:p>
        <w:p w14:paraId="5B80C804" w14:textId="5963548D" w:rsidR="00387783" w:rsidRPr="00387783" w:rsidRDefault="00955870" w:rsidP="00387783">
          <w:pPr>
            <w:rPr>
              <w:rtl/>
              <w:lang w:bidi="ar-JO"/>
            </w:rPr>
          </w:pPr>
          <w:hyperlink r:id="rId4" w:history="1">
            <w:r w:rsidR="00387783" w:rsidRPr="00387783">
              <w:rPr>
                <w:rStyle w:val="Hyperlink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76861CDD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415EA334" wp14:editId="66A7E086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120E3B35" w14:textId="0C08C872" w:rsidR="000E3950" w:rsidRPr="00E61709" w:rsidRDefault="002B6CC8" w:rsidP="000E3950">
          <w:pPr>
            <w:rPr>
              <w:rFonts w:asciiTheme="minorBidi" w:hAnsiTheme="minorBidi" w:cstheme="minorBidi"/>
              <w:rtl/>
            </w:rPr>
          </w:pPr>
          <w:r w:rsidRPr="002B6CC8">
            <w:rPr>
              <w:rFonts w:asciiTheme="minorBidi" w:hAnsiTheme="minorBidi" w:hint="cs"/>
              <w:rtl/>
              <w:lang w:bidi="ar-SA"/>
            </w:rPr>
            <w:t>الاستفسارات</w:t>
          </w:r>
          <w:r w:rsidRPr="002B6CC8">
            <w:rPr>
              <w:rFonts w:asciiTheme="minorBidi" w:hAnsiTheme="minorBidi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rtl/>
              <w:lang w:bidi="ar-SA"/>
            </w:rPr>
            <w:t>والأسئلة</w:t>
          </w:r>
        </w:p>
        <w:p w14:paraId="4702098A" w14:textId="56D32925" w:rsidR="000E3950" w:rsidRPr="000E3950" w:rsidRDefault="00955870" w:rsidP="000E3950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387783" w:rsidRPr="00375A56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3434D032" w14:textId="7FBE1DAC" w:rsidR="000E3950" w:rsidRPr="00E61709" w:rsidRDefault="00387783" w:rsidP="000E3950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4"/>
              <w:szCs w:val="24"/>
              <w:rtl/>
              <w:lang w:bidi="ar-JO"/>
            </w:rPr>
            <w:t>صفحة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</w:t>
          </w:r>
          <w:r w:rsidR="000E3950"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="000E3950"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="000E3950"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673AB0">
            <w:rPr>
              <w:rStyle w:val="PageNumber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="000E3950" w:rsidRPr="000E3950">
            <w:rPr>
              <w:rStyle w:val="PageNumber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>
            <w:t xml:space="preserve">  </w:t>
          </w:r>
          <w:r w:rsidRPr="00387783">
            <w:rPr>
              <w:rFonts w:hint="cs"/>
              <w:sz w:val="28"/>
              <w:szCs w:val="28"/>
              <w:rtl/>
              <w:lang w:bidi="ar-JO"/>
            </w:rPr>
            <w:t>من</w:t>
          </w:r>
          <w:r w:rsidR="000E3950" w:rsidRPr="00387783">
            <w:rPr>
              <w:rFonts w:asciiTheme="minorBidi" w:hAnsiTheme="minorBidi" w:cstheme="minorBidi"/>
              <w:b/>
              <w:bCs/>
              <w:color w:val="215868" w:themeColor="accent5" w:themeShade="80"/>
              <w:sz w:val="36"/>
              <w:szCs w:val="36"/>
              <w:rtl/>
            </w:rPr>
            <w:t xml:space="preserve"> 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673AB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7083786B" w14:textId="77777777" w:rsidR="000E3950" w:rsidRPr="00025673" w:rsidRDefault="000E3950" w:rsidP="007733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2C67A2" w14:textId="77777777" w:rsidR="000E37DA" w:rsidRDefault="000E37DA">
      <w:r>
        <w:separator/>
      </w:r>
    </w:p>
  </w:footnote>
  <w:footnote w:type="continuationSeparator" w:id="0">
    <w:p w14:paraId="1F09377F" w14:textId="77777777" w:rsidR="000E37DA" w:rsidRDefault="000E37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2EF84DDE" w:rsidR="000E3950" w:rsidRPr="00E61709" w:rsidRDefault="00EB5254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hint="cs"/>
              <w:color w:val="215868" w:themeColor="accent5" w:themeShade="80"/>
              <w:sz w:val="28"/>
              <w:szCs w:val="28"/>
              <w:rtl/>
              <w:lang w:bidi="ar-SA"/>
            </w:rPr>
            <w:t>نموذج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TableGri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572DE938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الفصل</w:t>
                </w:r>
                <w:r w:rsidRPr="00E32246">
                  <w:rPr>
                    <w:rFonts w:asciiTheme="minorBidi" w:hAnsiTheme="minorBidi"/>
                    <w:b/>
                    <w:bCs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الرئيسي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5661D351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rtl/>
                    <w:lang w:bidi="ar-SA"/>
                  </w:rPr>
                  <w:t>التعاقدات</w:t>
                </w:r>
                <w:r w:rsidRPr="00E32246">
                  <w:rPr>
                    <w:rFonts w:asciiTheme="minorBidi" w:hAnsiTheme="minorBidi"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rtl/>
                    <w:lang w:bidi="ar-SA"/>
                  </w:rPr>
                  <w:t>والمشتريات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EBB3DDF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النموذج</w:t>
                </w:r>
                <w:r w:rsidRPr="00E32246">
                  <w:rPr>
                    <w:rFonts w:asciiTheme="minorBidi" w:hAnsiTheme="minorBidi"/>
                    <w:b/>
                    <w:bCs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رقم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64501222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طبعة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04DBE4EA" w:rsidR="000E3950" w:rsidRPr="00E61709" w:rsidRDefault="00E32246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  <w:lang w:bidi="ar-JO"/>
            </w:rPr>
          </w:pPr>
          <w:r w:rsidRPr="00E32246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>إعلان</w:t>
          </w:r>
          <w:r w:rsidR="008D7A38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عن</w:t>
          </w:r>
          <w:r w:rsidRPr="00E32246">
            <w:rPr>
              <w:rFonts w:asciiTheme="minorBidi" w:hAnsiTheme="minorBidi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</w:t>
          </w:r>
          <w:r w:rsidRPr="00E32246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>مناقصة</w:t>
          </w:r>
          <w:r w:rsidRPr="00E32246">
            <w:rPr>
              <w:rFonts w:asciiTheme="minorBidi" w:hAnsiTheme="minorBidi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</w:t>
          </w:r>
          <w:r w:rsidR="000D2F19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JO"/>
            </w:rPr>
            <w:t xml:space="preserve">محوسبة مستعجلة 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7CC5A55"/>
    <w:multiLevelType w:val="hybridMultilevel"/>
    <w:tmpl w:val="57B66FA4"/>
    <w:lvl w:ilvl="0" w:tplc="0409000F">
      <w:start w:val="1"/>
      <w:numFmt w:val="decimal"/>
      <w:lvlText w:val="%1."/>
      <w:lvlJc w:val="left"/>
      <w:pPr>
        <w:ind w:left="1185" w:hanging="360"/>
      </w:p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8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2"/>
  </w:num>
  <w:num w:numId="19">
    <w:abstractNumId w:val="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activeWritingStyle w:appName="MSWord" w:lang="ar-SA" w:vendorID="64" w:dllVersion="4096" w:nlCheck="1" w:checkStyle="0"/>
  <w:activeWritingStyle w:appName="MSWord" w:lang="ar-JO" w:vendorID="64" w:dllVersion="4096" w:nlCheck="1" w:checkStyle="0"/>
  <w:activeWritingStyle w:appName="MSWord" w:lang="en-US" w:vendorID="64" w:dllVersion="4096" w:nlCheck="1" w:checkStyle="0"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60A"/>
    <w:rsid w:val="0001778C"/>
    <w:rsid w:val="000223FF"/>
    <w:rsid w:val="00025673"/>
    <w:rsid w:val="00082946"/>
    <w:rsid w:val="000A0C55"/>
    <w:rsid w:val="000B392C"/>
    <w:rsid w:val="000D2F19"/>
    <w:rsid w:val="000E37DA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1B4389"/>
    <w:rsid w:val="001C4873"/>
    <w:rsid w:val="002165DA"/>
    <w:rsid w:val="0022120E"/>
    <w:rsid w:val="002478F4"/>
    <w:rsid w:val="0027189F"/>
    <w:rsid w:val="002928EA"/>
    <w:rsid w:val="0029583B"/>
    <w:rsid w:val="002B6CC8"/>
    <w:rsid w:val="002C2EAA"/>
    <w:rsid w:val="00374B54"/>
    <w:rsid w:val="00385070"/>
    <w:rsid w:val="00385B86"/>
    <w:rsid w:val="00387783"/>
    <w:rsid w:val="0039382F"/>
    <w:rsid w:val="003A4EE8"/>
    <w:rsid w:val="003A5AFC"/>
    <w:rsid w:val="003B36A9"/>
    <w:rsid w:val="003C5A1E"/>
    <w:rsid w:val="003E0E0E"/>
    <w:rsid w:val="003F07FE"/>
    <w:rsid w:val="00421DFC"/>
    <w:rsid w:val="0047759E"/>
    <w:rsid w:val="00492C68"/>
    <w:rsid w:val="004A2929"/>
    <w:rsid w:val="004B3D9E"/>
    <w:rsid w:val="004B5DCE"/>
    <w:rsid w:val="004F6C58"/>
    <w:rsid w:val="005153F3"/>
    <w:rsid w:val="005269E1"/>
    <w:rsid w:val="00532043"/>
    <w:rsid w:val="005545D0"/>
    <w:rsid w:val="005954B2"/>
    <w:rsid w:val="005B2A99"/>
    <w:rsid w:val="005D3259"/>
    <w:rsid w:val="0060548A"/>
    <w:rsid w:val="00630BDD"/>
    <w:rsid w:val="00645085"/>
    <w:rsid w:val="00673AB0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977EC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D7A38"/>
    <w:rsid w:val="008E29F0"/>
    <w:rsid w:val="00905354"/>
    <w:rsid w:val="00951E43"/>
    <w:rsid w:val="00952699"/>
    <w:rsid w:val="009536CA"/>
    <w:rsid w:val="00955870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AE4799"/>
    <w:rsid w:val="00B004E0"/>
    <w:rsid w:val="00B2631D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3C37"/>
    <w:rsid w:val="00C464A2"/>
    <w:rsid w:val="00C5089F"/>
    <w:rsid w:val="00C839BF"/>
    <w:rsid w:val="00CA5E79"/>
    <w:rsid w:val="00CC3BBB"/>
    <w:rsid w:val="00CD107B"/>
    <w:rsid w:val="00CD70CD"/>
    <w:rsid w:val="00CE0A55"/>
    <w:rsid w:val="00CE5407"/>
    <w:rsid w:val="00D04D80"/>
    <w:rsid w:val="00D23AE1"/>
    <w:rsid w:val="00D4461A"/>
    <w:rsid w:val="00D5337F"/>
    <w:rsid w:val="00D55DA4"/>
    <w:rsid w:val="00D61A32"/>
    <w:rsid w:val="00D8182B"/>
    <w:rsid w:val="00DA1AD4"/>
    <w:rsid w:val="00DB35C2"/>
    <w:rsid w:val="00DF701F"/>
    <w:rsid w:val="00E00C5B"/>
    <w:rsid w:val="00E056FE"/>
    <w:rsid w:val="00E32246"/>
    <w:rsid w:val="00E522B8"/>
    <w:rsid w:val="00E87820"/>
    <w:rsid w:val="00EB1618"/>
    <w:rsid w:val="00EB5254"/>
    <w:rsid w:val="00EC5647"/>
    <w:rsid w:val="00ED550C"/>
    <w:rsid w:val="00EE17D3"/>
    <w:rsid w:val="00EF68C7"/>
    <w:rsid w:val="00F0639C"/>
    <w:rsid w:val="00F218AE"/>
    <w:rsid w:val="00F57D42"/>
    <w:rsid w:val="00FD651E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E788560"/>
  <w15:docId w15:val="{0111A34E-69AC-4105-90D6-1D09013FD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aliases w:val="טקסט טבלה תחתונה"/>
    <w:basedOn w:val="TableNormal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link w:val="CommentTextChar"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374B54"/>
    <w:rPr>
      <w:rFonts w:ascii="Verdana" w:hAnsi="Verdana" w:cs="Arial"/>
    </w:rPr>
  </w:style>
  <w:style w:type="paragraph" w:customStyle="1" w:styleId="a3">
    <w:name w:val="טקסט נספח"/>
    <w:basedOn w:val="Normal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Heading2"/>
    <w:qFormat/>
    <w:rsid w:val="0029583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Normal"/>
    <w:qFormat/>
    <w:rsid w:val="0029583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29583B"/>
    <w:rPr>
      <w:b w:val="0"/>
      <w:bCs w:val="0"/>
    </w:rPr>
  </w:style>
  <w:style w:type="paragraph" w:customStyle="1" w:styleId="111">
    <w:name w:val="1.1.1 כותרת"/>
    <w:basedOn w:val="Normal"/>
    <w:qFormat/>
    <w:rsid w:val="0029583B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DefaultParagraphFont"/>
    <w:link w:val="1110"/>
    <w:rsid w:val="0029583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Normal"/>
    <w:qFormat/>
    <w:rsid w:val="0029583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Normal"/>
    <w:qFormat/>
    <w:rsid w:val="0029583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877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purl.org/dc/terms/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AE69A5-A31D-45BC-ACD3-BAAC33007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149</Words>
  <Characters>777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Ariel Kadoshi</cp:lastModifiedBy>
  <cp:revision>2</cp:revision>
  <cp:lastPrinted>2018-08-07T10:36:00Z</cp:lastPrinted>
  <dcterms:created xsi:type="dcterms:W3CDTF">2024-04-01T12:26:00Z</dcterms:created>
  <dcterms:modified xsi:type="dcterms:W3CDTF">2024-04-01T12:26:00Z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