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5A25C366" w14:textId="77777777" w:rsidR="0004676C" w:rsidRPr="00006F22" w:rsidRDefault="0004676C" w:rsidP="009726B2">
      <w:pPr>
        <w:jc w:val="right"/>
        <w:rPr>
          <w:rFonts w:ascii="David" w:hAnsi="David" w:cs="David"/>
          <w:rtl/>
        </w:rPr>
      </w:pPr>
    </w:p>
    <w:p w14:paraId="75C6116B" w14:textId="77777777" w:rsidR="0004676C" w:rsidRDefault="0004676C" w:rsidP="009726B2">
      <w:pPr>
        <w:jc w:val="right"/>
        <w:rPr>
          <w:rFonts w:ascii="David" w:hAnsi="David" w:cs="David"/>
          <w:rtl/>
        </w:rPr>
      </w:pPr>
    </w:p>
    <w:p w14:paraId="4A972F41" w14:textId="77777777" w:rsidR="00F05CC0" w:rsidRPr="00267964" w:rsidRDefault="00F05CC0" w:rsidP="00F05CC0">
      <w:pPr>
        <w:pStyle w:val="Title"/>
        <w:tabs>
          <w:tab w:val="left" w:pos="710"/>
          <w:tab w:val="left" w:pos="1277"/>
        </w:tabs>
        <w:rPr>
          <w:rtl/>
          <w:lang w:eastAsia="en-US"/>
        </w:rPr>
      </w:pPr>
      <w:r w:rsidRPr="00267964">
        <w:rPr>
          <w:szCs w:val="48"/>
          <w:rtl/>
          <w:lang w:eastAsia="en-US"/>
        </w:rPr>
        <w:t>מדינת ישראל</w:t>
      </w:r>
    </w:p>
    <w:p w14:paraId="24FCB458" w14:textId="77777777" w:rsidR="00F05CC0" w:rsidRPr="00267964" w:rsidRDefault="00F05CC0" w:rsidP="00F05CC0">
      <w:pPr>
        <w:pStyle w:val="Title"/>
        <w:tabs>
          <w:tab w:val="left" w:pos="710"/>
          <w:tab w:val="left" w:pos="1277"/>
        </w:tabs>
        <w:rPr>
          <w:rtl/>
          <w:lang w:eastAsia="en-US"/>
        </w:rPr>
      </w:pPr>
      <w:r w:rsidRPr="00267964">
        <w:rPr>
          <w:rtl/>
          <w:lang w:eastAsia="en-US"/>
        </w:rPr>
        <w:t>משרד החינוך</w:t>
      </w:r>
    </w:p>
    <w:p w14:paraId="0D9F64BF" w14:textId="77777777" w:rsidR="00F05CC0" w:rsidRPr="00267964" w:rsidRDefault="00F05CC0" w:rsidP="00F05CC0">
      <w:pPr>
        <w:pStyle w:val="Heading4"/>
        <w:jc w:val="center"/>
        <w:rPr>
          <w:lang w:eastAsia="en-US"/>
        </w:rPr>
      </w:pPr>
      <w:r w:rsidRPr="00267964">
        <w:rPr>
          <w:rFonts w:hint="cs"/>
          <w:rtl/>
          <w:lang w:eastAsia="en-US"/>
        </w:rPr>
        <w:t xml:space="preserve">מנהל </w:t>
      </w:r>
      <w:r>
        <w:rPr>
          <w:rFonts w:hint="cs"/>
          <w:rtl/>
          <w:lang w:eastAsia="en-US"/>
        </w:rPr>
        <w:t>טכנולוגיות דיגיטליות ו</w:t>
      </w:r>
      <w:r w:rsidRPr="00267964">
        <w:rPr>
          <w:rFonts w:hint="cs"/>
          <w:rtl/>
          <w:lang w:eastAsia="en-US"/>
        </w:rPr>
        <w:t>מידע</w:t>
      </w:r>
    </w:p>
    <w:p w14:paraId="36E89F85" w14:textId="77777777" w:rsidR="00F05CC0" w:rsidRPr="00006F22" w:rsidRDefault="00F05CC0" w:rsidP="009726B2">
      <w:pPr>
        <w:jc w:val="right"/>
        <w:rPr>
          <w:rFonts w:ascii="David" w:hAnsi="David" w:cs="David"/>
          <w:rtl/>
        </w:rPr>
      </w:pPr>
    </w:p>
    <w:p w14:paraId="153C8AA2" w14:textId="77777777" w:rsidR="0004676C" w:rsidRPr="00006F22" w:rsidRDefault="0004676C" w:rsidP="009726B2">
      <w:pPr>
        <w:jc w:val="right"/>
        <w:rPr>
          <w:rFonts w:ascii="David" w:hAnsi="David" w:cs="David"/>
          <w:rtl/>
        </w:rPr>
      </w:pPr>
    </w:p>
    <w:p w14:paraId="4E9F301C" w14:textId="0241678E" w:rsidR="003F48E6" w:rsidRDefault="003F48E6" w:rsidP="003028E7">
      <w:pPr>
        <w:jc w:val="right"/>
        <w:rPr>
          <w:rFonts w:ascii="David" w:hAnsi="David" w:cs="David"/>
          <w:rtl/>
        </w:rPr>
      </w:pPr>
      <w:r>
        <w:rPr>
          <w:rFonts w:ascii="David" w:hAnsi="David" w:cs="David" w:hint="eastAsia"/>
          <w:rtl/>
        </w:rPr>
        <w:t>‏</w:t>
      </w:r>
      <w:r w:rsidR="00073CF2">
        <w:rPr>
          <w:rFonts w:ascii="David" w:hAnsi="David" w:cs="David" w:hint="cs"/>
          <w:rtl/>
        </w:rPr>
        <w:t>05</w:t>
      </w:r>
      <w:r>
        <w:rPr>
          <w:rFonts w:ascii="David" w:hAnsi="David" w:cs="David"/>
          <w:rtl/>
        </w:rPr>
        <w:t xml:space="preserve"> </w:t>
      </w:r>
      <w:r w:rsidR="00073CF2">
        <w:rPr>
          <w:rFonts w:ascii="David" w:hAnsi="David" w:cs="David" w:hint="cs"/>
          <w:rtl/>
        </w:rPr>
        <w:t>נובמבר</w:t>
      </w:r>
      <w:r>
        <w:rPr>
          <w:rFonts w:ascii="David" w:hAnsi="David" w:cs="David"/>
          <w:rtl/>
        </w:rPr>
        <w:t xml:space="preserve"> 202</w:t>
      </w:r>
      <w:r w:rsidR="00D60236">
        <w:rPr>
          <w:rFonts w:ascii="David" w:hAnsi="David" w:cs="David" w:hint="cs"/>
          <w:rtl/>
        </w:rPr>
        <w:t>4</w:t>
      </w:r>
    </w:p>
    <w:p w14:paraId="4C05720C" w14:textId="7DD2C2EF" w:rsidR="00DD00AC" w:rsidRPr="00006F22" w:rsidRDefault="003F48E6" w:rsidP="003028E7">
      <w:pPr>
        <w:pStyle w:val="Header"/>
        <w:jc w:val="right"/>
        <w:rPr>
          <w:rFonts w:ascii="David" w:hAnsi="David" w:cs="David"/>
          <w:rtl/>
        </w:rPr>
      </w:pPr>
      <w:r>
        <w:rPr>
          <w:rFonts w:ascii="David" w:hAnsi="David" w:cs="David" w:hint="eastAsia"/>
          <w:rtl/>
        </w:rPr>
        <w:t>‏</w:t>
      </w:r>
      <w:r w:rsidR="003028E7">
        <w:rPr>
          <w:rFonts w:ascii="David" w:hAnsi="David" w:cs="David" w:hint="eastAsia"/>
          <w:rtl/>
        </w:rPr>
        <w:t>‏</w:t>
      </w:r>
      <w:r w:rsidR="00D43EEC">
        <w:rPr>
          <w:rFonts w:ascii="David" w:hAnsi="David" w:cs="David" w:hint="cs"/>
          <w:rtl/>
        </w:rPr>
        <w:t>ד' חשון</w:t>
      </w:r>
      <w:r w:rsidR="003028E7">
        <w:rPr>
          <w:rFonts w:ascii="David" w:hAnsi="David" w:cs="David"/>
          <w:rtl/>
        </w:rPr>
        <w:t xml:space="preserve"> תשפ"</w:t>
      </w:r>
      <w:r w:rsidR="00D43EEC">
        <w:rPr>
          <w:rFonts w:ascii="David" w:hAnsi="David" w:cs="David" w:hint="cs"/>
          <w:rtl/>
        </w:rPr>
        <w:t>ה</w:t>
      </w:r>
    </w:p>
    <w:p w14:paraId="07F501F7" w14:textId="77777777" w:rsidR="0004676C" w:rsidRPr="00006F22" w:rsidRDefault="0004676C" w:rsidP="008735AD">
      <w:pPr>
        <w:pStyle w:val="Header"/>
        <w:rPr>
          <w:rFonts w:ascii="David" w:hAnsi="David" w:cs="David"/>
          <w:rtl/>
        </w:rPr>
      </w:pPr>
    </w:p>
    <w:p w14:paraId="5D591EC5" w14:textId="77777777" w:rsidR="00DD00AC" w:rsidRPr="00006F22" w:rsidRDefault="00DD00AC" w:rsidP="00F05CC0">
      <w:pPr>
        <w:pStyle w:val="Header"/>
        <w:jc w:val="center"/>
        <w:rPr>
          <w:rFonts w:ascii="David" w:hAnsi="David" w:cs="David"/>
          <w:rtl/>
        </w:rPr>
      </w:pPr>
    </w:p>
    <w:p w14:paraId="3EFE54B1" w14:textId="198D46C2" w:rsidR="00F05CC0" w:rsidRDefault="00F05CC0" w:rsidP="003028E7">
      <w:pPr>
        <w:pStyle w:val="Header"/>
        <w:spacing w:before="120" w:after="120"/>
        <w:jc w:val="center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cs"/>
          <w:b/>
          <w:bCs/>
          <w:u w:val="single"/>
          <w:rtl/>
        </w:rPr>
        <w:t xml:space="preserve">הנדון: </w:t>
      </w:r>
      <w:r w:rsidRPr="00F05CC0">
        <w:rPr>
          <w:rFonts w:ascii="David" w:hAnsi="David" w:cs="David"/>
          <w:b/>
          <w:bCs/>
          <w:u w:val="single"/>
          <w:rtl/>
        </w:rPr>
        <w:t xml:space="preserve">מכרז פומבי מספר </w:t>
      </w:r>
      <w:r w:rsidR="003F48E6">
        <w:rPr>
          <w:rFonts w:ascii="David" w:hAnsi="David" w:cs="David" w:hint="cs"/>
          <w:b/>
          <w:bCs/>
          <w:u w:val="single"/>
          <w:rtl/>
        </w:rPr>
        <w:t>10</w:t>
      </w:r>
      <w:r w:rsidR="00073CF2">
        <w:rPr>
          <w:rFonts w:ascii="David" w:hAnsi="David" w:cs="David" w:hint="cs"/>
          <w:b/>
          <w:bCs/>
          <w:u w:val="single"/>
          <w:rtl/>
        </w:rPr>
        <w:t>2</w:t>
      </w:r>
      <w:r w:rsidRPr="00F05CC0">
        <w:rPr>
          <w:rFonts w:ascii="David" w:hAnsi="David" w:cs="David"/>
          <w:b/>
          <w:bCs/>
          <w:u w:val="single"/>
          <w:rtl/>
        </w:rPr>
        <w:t>/</w:t>
      </w:r>
      <w:r w:rsidR="003F48E6">
        <w:rPr>
          <w:rFonts w:ascii="David" w:hAnsi="David" w:cs="David" w:hint="cs"/>
          <w:b/>
          <w:bCs/>
          <w:u w:val="single"/>
          <w:rtl/>
        </w:rPr>
        <w:t>0</w:t>
      </w:r>
      <w:r w:rsidR="00D60236">
        <w:rPr>
          <w:rFonts w:ascii="David" w:hAnsi="David" w:cs="David" w:hint="cs"/>
          <w:b/>
          <w:bCs/>
          <w:u w:val="single"/>
          <w:rtl/>
        </w:rPr>
        <w:t>6</w:t>
      </w:r>
      <w:r w:rsidRPr="00F05CC0">
        <w:rPr>
          <w:rFonts w:ascii="David" w:hAnsi="David" w:cs="David"/>
          <w:b/>
          <w:bCs/>
          <w:u w:val="single"/>
          <w:rtl/>
        </w:rPr>
        <w:t>.202</w:t>
      </w:r>
      <w:r w:rsidR="00D60236">
        <w:rPr>
          <w:rFonts w:ascii="David" w:hAnsi="David" w:cs="David" w:hint="cs"/>
          <w:b/>
          <w:bCs/>
          <w:u w:val="single"/>
          <w:rtl/>
        </w:rPr>
        <w:t>4</w:t>
      </w:r>
      <w:r w:rsidR="003028E7">
        <w:rPr>
          <w:rFonts w:ascii="David" w:hAnsi="David" w:cs="David" w:hint="cs"/>
          <w:b/>
          <w:bCs/>
          <w:u w:val="single"/>
          <w:rtl/>
        </w:rPr>
        <w:t xml:space="preserve"> </w:t>
      </w:r>
    </w:p>
    <w:p w14:paraId="5C23BA2F" w14:textId="3F22EB96" w:rsidR="00D43EEC" w:rsidRPr="00F05CC0" w:rsidRDefault="00D43EEC" w:rsidP="003028E7">
      <w:pPr>
        <w:pStyle w:val="Header"/>
        <w:spacing w:before="120" w:after="120"/>
        <w:jc w:val="center"/>
        <w:rPr>
          <w:rFonts w:ascii="David" w:hAnsi="David" w:cs="David"/>
          <w:b/>
          <w:bCs/>
          <w:u w:val="single"/>
          <w:rtl/>
        </w:rPr>
      </w:pPr>
      <w:r w:rsidRPr="00D43EEC">
        <w:rPr>
          <w:rFonts w:ascii="David" w:hAnsi="David" w:cs="David"/>
          <w:b/>
          <w:bCs/>
          <w:u w:val="single"/>
          <w:rtl/>
        </w:rPr>
        <w:t>להקמה, התאמה, התקנה,  תפעול, תחזוקה, הדרכה והטמעה של מערכת לניהול בחינות בגרות מתוקשבות ולרכישה ותחזוקה של חומרה ייעודית</w:t>
      </w:r>
    </w:p>
    <w:p w14:paraId="3E03DE12" w14:textId="77777777" w:rsidR="00441FA0" w:rsidRPr="003F48E6" w:rsidRDefault="00441FA0" w:rsidP="005C25E0">
      <w:pPr>
        <w:pStyle w:val="Header"/>
        <w:spacing w:before="120" w:after="120"/>
        <w:jc w:val="center"/>
        <w:rPr>
          <w:rFonts w:ascii="David" w:hAnsi="David" w:cs="David"/>
          <w:rtl/>
        </w:rPr>
      </w:pPr>
    </w:p>
    <w:p w14:paraId="6CE5BFFE" w14:textId="77777777" w:rsidR="00441FA0" w:rsidRPr="00006F22" w:rsidRDefault="00441FA0" w:rsidP="001870FA">
      <w:pPr>
        <w:pStyle w:val="Header"/>
        <w:rPr>
          <w:rFonts w:ascii="David" w:hAnsi="David" w:cs="David"/>
          <w:rtl/>
        </w:rPr>
      </w:pPr>
    </w:p>
    <w:p w14:paraId="45036FE1" w14:textId="77777777" w:rsidR="00441FA0" w:rsidRDefault="00441FA0" w:rsidP="00441FA0">
      <w:pPr>
        <w:pStyle w:val="Header"/>
        <w:rPr>
          <w:rFonts w:ascii="David" w:hAnsi="David" w:cs="David"/>
          <w:rtl/>
        </w:rPr>
      </w:pPr>
      <w:r w:rsidRPr="00006F22">
        <w:rPr>
          <w:rFonts w:ascii="David" w:hAnsi="David" w:cs="David"/>
          <w:rtl/>
        </w:rPr>
        <w:t>שלום רב,</w:t>
      </w:r>
    </w:p>
    <w:p w14:paraId="2FE7E747" w14:textId="77777777" w:rsidR="006E257E" w:rsidRDefault="006E257E" w:rsidP="00441FA0">
      <w:pPr>
        <w:pStyle w:val="Header"/>
        <w:rPr>
          <w:rFonts w:ascii="David" w:hAnsi="David" w:cs="David"/>
          <w:rtl/>
        </w:rPr>
      </w:pPr>
    </w:p>
    <w:p w14:paraId="6EA04EC7" w14:textId="01CCD32A" w:rsidR="006E257E" w:rsidRPr="00006F22" w:rsidRDefault="006E257E" w:rsidP="00441FA0">
      <w:pPr>
        <w:pStyle w:val="Header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רצ"ב שינויי</w:t>
      </w:r>
      <w:r w:rsidR="00E03034">
        <w:rPr>
          <w:rFonts w:ascii="David" w:hAnsi="David" w:cs="David" w:hint="cs"/>
          <w:rtl/>
        </w:rPr>
        <w:t>ם</w:t>
      </w:r>
      <w:r>
        <w:rPr>
          <w:rFonts w:ascii="David" w:hAnsi="David" w:cs="David" w:hint="cs"/>
          <w:rtl/>
        </w:rPr>
        <w:t xml:space="preserve"> בלוחות הזמנים למכרז</w:t>
      </w:r>
      <w:r w:rsidR="004F463B">
        <w:rPr>
          <w:rFonts w:ascii="David" w:hAnsi="David" w:cs="David" w:hint="cs"/>
          <w:rtl/>
        </w:rPr>
        <w:t xml:space="preserve"> שבנדון</w:t>
      </w:r>
      <w:r w:rsidR="00E03034">
        <w:rPr>
          <w:rFonts w:ascii="David" w:hAnsi="David" w:cs="David" w:hint="cs"/>
          <w:rtl/>
        </w:rPr>
        <w:t xml:space="preserve"> </w:t>
      </w:r>
      <w:r w:rsidR="00F96C16" w:rsidRPr="004F463B">
        <w:rPr>
          <w:rFonts w:ascii="David" w:hAnsi="David" w:cs="David" w:hint="cs"/>
          <w:color w:val="FF0000"/>
          <w:rtl/>
        </w:rPr>
        <w:t>(</w:t>
      </w:r>
      <w:r w:rsidR="004F463B">
        <w:rPr>
          <w:rFonts w:ascii="David" w:hAnsi="David" w:cs="David" w:hint="cs"/>
          <w:color w:val="FF0000"/>
          <w:rtl/>
        </w:rPr>
        <w:t xml:space="preserve">השינויים </w:t>
      </w:r>
      <w:r w:rsidR="00F96C16" w:rsidRPr="006E257E">
        <w:rPr>
          <w:rFonts w:ascii="David" w:hAnsi="David" w:cs="David" w:hint="cs"/>
          <w:color w:val="FF0000"/>
          <w:rtl/>
        </w:rPr>
        <w:t>בפונט בצבע אדום</w:t>
      </w:r>
      <w:r w:rsidR="00F96C16">
        <w:rPr>
          <w:rFonts w:ascii="David" w:hAnsi="David" w:cs="David" w:hint="cs"/>
          <w:rtl/>
        </w:rPr>
        <w:t xml:space="preserve">)  </w:t>
      </w:r>
    </w:p>
    <w:p w14:paraId="16FB2D25" w14:textId="77777777" w:rsidR="00DD00AC" w:rsidRDefault="00DD00AC" w:rsidP="00637F1F">
      <w:pPr>
        <w:pStyle w:val="Header"/>
        <w:rPr>
          <w:rFonts w:ascii="David" w:hAnsi="David" w:cs="David"/>
          <w:rtl/>
        </w:rPr>
      </w:pPr>
    </w:p>
    <w:p w14:paraId="425CFC9A" w14:textId="77777777" w:rsidR="006E257E" w:rsidRDefault="006E257E" w:rsidP="00637F1F">
      <w:pPr>
        <w:pStyle w:val="Header"/>
        <w:rPr>
          <w:rFonts w:ascii="David" w:hAnsi="David" w:cs="David"/>
          <w:rtl/>
        </w:rPr>
      </w:pPr>
    </w:p>
    <w:tbl>
      <w:tblPr>
        <w:tblStyle w:val="TableGrid"/>
        <w:bidiVisual/>
        <w:tblW w:w="0" w:type="auto"/>
        <w:tblInd w:w="607" w:type="dxa"/>
        <w:tblLook w:val="04A0" w:firstRow="1" w:lastRow="0" w:firstColumn="1" w:lastColumn="0" w:noHBand="0" w:noVBand="1"/>
      </w:tblPr>
      <w:tblGrid>
        <w:gridCol w:w="4955"/>
        <w:gridCol w:w="1417"/>
        <w:gridCol w:w="1127"/>
      </w:tblGrid>
      <w:tr w:rsidR="00D60236" w:rsidRPr="00B41B46" w14:paraId="736F9FE4" w14:textId="77777777" w:rsidTr="00D60236">
        <w:tc>
          <w:tcPr>
            <w:tcW w:w="4955" w:type="dxa"/>
            <w:shd w:val="clear" w:color="auto" w:fill="BFBFBF" w:themeFill="background1" w:themeFillShade="BF"/>
          </w:tcPr>
          <w:p w14:paraId="00199B64" w14:textId="77777777" w:rsidR="00D60236" w:rsidRPr="00B41B46" w:rsidRDefault="00D60236" w:rsidP="0091679B">
            <w:pPr>
              <w:pStyle w:val="31"/>
              <w:jc w:val="center"/>
              <w:rPr>
                <w:sz w:val="28"/>
                <w:szCs w:val="28"/>
                <w:rtl/>
              </w:rPr>
            </w:pPr>
            <w:r w:rsidRPr="00B41B46">
              <w:rPr>
                <w:sz w:val="28"/>
                <w:szCs w:val="28"/>
                <w:rtl/>
              </w:rPr>
              <w:t>הפעילות</w:t>
            </w:r>
          </w:p>
        </w:tc>
        <w:tc>
          <w:tcPr>
            <w:tcW w:w="1417" w:type="dxa"/>
            <w:shd w:val="clear" w:color="auto" w:fill="BFBFBF" w:themeFill="background1" w:themeFillShade="BF"/>
          </w:tcPr>
          <w:p w14:paraId="716AE939" w14:textId="77777777" w:rsidR="00D60236" w:rsidRPr="00B41B46" w:rsidRDefault="00D60236" w:rsidP="0091679B">
            <w:pPr>
              <w:pStyle w:val="31"/>
              <w:jc w:val="center"/>
              <w:rPr>
                <w:sz w:val="28"/>
                <w:szCs w:val="28"/>
                <w:rtl/>
              </w:rPr>
            </w:pPr>
            <w:r w:rsidRPr="00B41B46">
              <w:rPr>
                <w:sz w:val="28"/>
                <w:szCs w:val="28"/>
                <w:rtl/>
              </w:rPr>
              <w:t>תאריך</w:t>
            </w:r>
          </w:p>
        </w:tc>
        <w:tc>
          <w:tcPr>
            <w:tcW w:w="1105" w:type="dxa"/>
            <w:shd w:val="clear" w:color="auto" w:fill="BFBFBF" w:themeFill="background1" w:themeFillShade="BF"/>
          </w:tcPr>
          <w:p w14:paraId="2D821BC2" w14:textId="77777777" w:rsidR="00D60236" w:rsidRPr="00B41B46" w:rsidRDefault="00D60236" w:rsidP="0091679B">
            <w:pPr>
              <w:pStyle w:val="31"/>
              <w:jc w:val="center"/>
              <w:rPr>
                <w:sz w:val="28"/>
                <w:szCs w:val="28"/>
                <w:rtl/>
              </w:rPr>
            </w:pPr>
            <w:r w:rsidRPr="00B41B46">
              <w:rPr>
                <w:sz w:val="28"/>
                <w:szCs w:val="28"/>
                <w:rtl/>
              </w:rPr>
              <w:t>שעה</w:t>
            </w:r>
          </w:p>
        </w:tc>
      </w:tr>
      <w:tr w:rsidR="00073CF2" w:rsidRPr="00B41B46" w14:paraId="0395E9C7" w14:textId="77777777" w:rsidTr="00CD7C97">
        <w:tc>
          <w:tcPr>
            <w:tcW w:w="4955" w:type="dxa"/>
          </w:tcPr>
          <w:p w14:paraId="1C55D36F" w14:textId="568BC3F9" w:rsidR="00073CF2" w:rsidRPr="00BE7945" w:rsidRDefault="00073CF2" w:rsidP="00073CF2">
            <w:pPr>
              <w:pStyle w:val="31"/>
              <w:ind w:left="680"/>
              <w:rPr>
                <w:b w:val="0"/>
                <w:bCs w:val="0"/>
                <w:rtl/>
              </w:rPr>
            </w:pPr>
            <w:r w:rsidRPr="00A51417">
              <w:rPr>
                <w:rFonts w:hint="eastAsia"/>
                <w:rtl/>
              </w:rPr>
              <w:t>מועד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פרסום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המודעה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בעיתון</w:t>
            </w:r>
          </w:p>
        </w:tc>
        <w:tc>
          <w:tcPr>
            <w:tcW w:w="1417" w:type="dxa"/>
          </w:tcPr>
          <w:p w14:paraId="239D087E" w14:textId="0DAB1902" w:rsidR="00073CF2" w:rsidRPr="003E350B" w:rsidRDefault="00073CF2" w:rsidP="00073CF2">
            <w:pPr>
              <w:pStyle w:val="31"/>
              <w:jc w:val="center"/>
              <w:rPr>
                <w:b w:val="0"/>
                <w:bCs w:val="0"/>
                <w:rtl/>
              </w:rPr>
            </w:pPr>
            <w:r w:rsidRPr="0059379A">
              <w:rPr>
                <w:rtl/>
              </w:rPr>
              <w:t>11/07/2024</w:t>
            </w:r>
          </w:p>
        </w:tc>
        <w:tc>
          <w:tcPr>
            <w:tcW w:w="1105" w:type="dxa"/>
          </w:tcPr>
          <w:p w14:paraId="5A5B81F8" w14:textId="77EB2B3A" w:rsidR="00073CF2" w:rsidRPr="003E350B" w:rsidRDefault="00073CF2" w:rsidP="00073CF2">
            <w:pPr>
              <w:pStyle w:val="31"/>
              <w:rPr>
                <w:b w:val="0"/>
                <w:bCs w:val="0"/>
                <w:rtl/>
              </w:rPr>
            </w:pPr>
            <w:r w:rsidRPr="0059379A">
              <w:rPr>
                <w:rFonts w:hint="cs"/>
                <w:rtl/>
              </w:rPr>
              <w:t>---</w:t>
            </w:r>
          </w:p>
        </w:tc>
      </w:tr>
      <w:tr w:rsidR="00073CF2" w:rsidRPr="00B41B46" w14:paraId="66B4605C" w14:textId="77777777" w:rsidTr="00CD7C97">
        <w:tc>
          <w:tcPr>
            <w:tcW w:w="4955" w:type="dxa"/>
          </w:tcPr>
          <w:p w14:paraId="2936333D" w14:textId="06B93290" w:rsidR="00073CF2" w:rsidRPr="00BE7945" w:rsidRDefault="00073CF2" w:rsidP="00073CF2">
            <w:pPr>
              <w:pStyle w:val="31"/>
              <w:ind w:left="680"/>
              <w:rPr>
                <w:b w:val="0"/>
                <w:bCs w:val="0"/>
                <w:rtl/>
              </w:rPr>
            </w:pPr>
            <w:r w:rsidRPr="0059379A">
              <w:rPr>
                <w:rtl/>
              </w:rPr>
              <w:t>כנס מציעים מקוון (בזום/</w:t>
            </w:r>
            <w:r w:rsidRPr="0059379A">
              <w:rPr>
                <w:rFonts w:hint="cs"/>
                <w:rtl/>
              </w:rPr>
              <w:t xml:space="preserve">גוגל </w:t>
            </w:r>
            <w:r w:rsidRPr="0059379A">
              <w:rPr>
                <w:rtl/>
              </w:rPr>
              <w:t>מייט)</w:t>
            </w:r>
          </w:p>
        </w:tc>
        <w:tc>
          <w:tcPr>
            <w:tcW w:w="1417" w:type="dxa"/>
          </w:tcPr>
          <w:p w14:paraId="1F586AA0" w14:textId="59FFE0A2" w:rsidR="00073CF2" w:rsidRPr="003E350B" w:rsidRDefault="00073CF2" w:rsidP="00073CF2">
            <w:pPr>
              <w:pStyle w:val="31"/>
              <w:jc w:val="center"/>
              <w:rPr>
                <w:b w:val="0"/>
                <w:bCs w:val="0"/>
                <w:color w:val="FF0000"/>
                <w:rtl/>
              </w:rPr>
            </w:pPr>
            <w:r w:rsidRPr="0059379A">
              <w:rPr>
                <w:rFonts w:hint="cs"/>
                <w:rtl/>
              </w:rPr>
              <w:t>01/08/2024</w:t>
            </w:r>
          </w:p>
        </w:tc>
        <w:tc>
          <w:tcPr>
            <w:tcW w:w="1105" w:type="dxa"/>
          </w:tcPr>
          <w:p w14:paraId="1DFF5032" w14:textId="30DB07BC" w:rsidR="00073CF2" w:rsidRPr="003E350B" w:rsidRDefault="00073CF2" w:rsidP="00073CF2">
            <w:pPr>
              <w:pStyle w:val="31"/>
              <w:rPr>
                <w:b w:val="0"/>
                <w:bCs w:val="0"/>
                <w:color w:val="FF0000"/>
                <w:rtl/>
              </w:rPr>
            </w:pPr>
            <w:r w:rsidRPr="0059379A">
              <w:rPr>
                <w:rtl/>
              </w:rPr>
              <w:t>11:00</w:t>
            </w:r>
          </w:p>
        </w:tc>
      </w:tr>
      <w:tr w:rsidR="00073CF2" w:rsidRPr="00B41B46" w14:paraId="03FFCEE1" w14:textId="77777777" w:rsidTr="00CD7C97">
        <w:tc>
          <w:tcPr>
            <w:tcW w:w="4955" w:type="dxa"/>
          </w:tcPr>
          <w:p w14:paraId="30E18D3A" w14:textId="588AE2B0" w:rsidR="00073CF2" w:rsidRPr="00BE7945" w:rsidRDefault="00073CF2" w:rsidP="00073CF2">
            <w:pPr>
              <w:pStyle w:val="31"/>
              <w:ind w:left="680"/>
              <w:rPr>
                <w:b w:val="0"/>
                <w:bCs w:val="0"/>
                <w:rtl/>
              </w:rPr>
            </w:pPr>
            <w:r w:rsidRPr="00A51417">
              <w:rPr>
                <w:rFonts w:hint="eastAsia"/>
                <w:rtl/>
              </w:rPr>
              <w:t>המועד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האחרון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להמצאת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שאלות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הבהרה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מן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המציעים</w:t>
            </w:r>
          </w:p>
        </w:tc>
        <w:tc>
          <w:tcPr>
            <w:tcW w:w="1417" w:type="dxa"/>
          </w:tcPr>
          <w:p w14:paraId="57F3C1CF" w14:textId="790790F8" w:rsidR="00073CF2" w:rsidRPr="003E350B" w:rsidRDefault="00073CF2" w:rsidP="00073CF2">
            <w:pPr>
              <w:pStyle w:val="31"/>
              <w:jc w:val="center"/>
              <w:rPr>
                <w:b w:val="0"/>
                <w:bCs w:val="0"/>
                <w:rtl/>
              </w:rPr>
            </w:pPr>
            <w:r w:rsidRPr="0059379A">
              <w:rPr>
                <w:rtl/>
              </w:rPr>
              <w:t>22/08/2024</w:t>
            </w:r>
          </w:p>
        </w:tc>
        <w:tc>
          <w:tcPr>
            <w:tcW w:w="1105" w:type="dxa"/>
          </w:tcPr>
          <w:p w14:paraId="3D5F16F0" w14:textId="77554F64" w:rsidR="00073CF2" w:rsidRPr="003E350B" w:rsidRDefault="00073CF2" w:rsidP="00073CF2">
            <w:pPr>
              <w:pStyle w:val="31"/>
              <w:rPr>
                <w:b w:val="0"/>
                <w:bCs w:val="0"/>
                <w:rtl/>
              </w:rPr>
            </w:pPr>
            <w:r w:rsidRPr="0059379A">
              <w:t>12:00</w:t>
            </w:r>
          </w:p>
        </w:tc>
      </w:tr>
      <w:tr w:rsidR="00073CF2" w:rsidRPr="00B41B46" w14:paraId="4F9675AD" w14:textId="77777777" w:rsidTr="00CD7C97">
        <w:tc>
          <w:tcPr>
            <w:tcW w:w="4955" w:type="dxa"/>
          </w:tcPr>
          <w:p w14:paraId="07B0517A" w14:textId="3764045D" w:rsidR="00073CF2" w:rsidRPr="00D60236" w:rsidRDefault="00073CF2" w:rsidP="00073CF2">
            <w:pPr>
              <w:pStyle w:val="31"/>
              <w:ind w:left="680"/>
              <w:rPr>
                <w:b w:val="0"/>
                <w:bCs w:val="0"/>
                <w:color w:val="FF0000"/>
                <w:rtl/>
              </w:rPr>
            </w:pPr>
            <w:r w:rsidRPr="00A51417">
              <w:rPr>
                <w:rFonts w:hint="eastAsia"/>
                <w:rtl/>
              </w:rPr>
              <w:t>מועד</w:t>
            </w:r>
            <w:r w:rsidRPr="00A51417">
              <w:rPr>
                <w:rtl/>
              </w:rPr>
              <w:t xml:space="preserve"> המענה של </w:t>
            </w:r>
            <w:r w:rsidRPr="00A51417">
              <w:rPr>
                <w:rFonts w:hint="eastAsia"/>
                <w:rtl/>
              </w:rPr>
              <w:t>המשרד</w:t>
            </w:r>
            <w:r w:rsidRPr="00A51417">
              <w:rPr>
                <w:rtl/>
              </w:rPr>
              <w:t xml:space="preserve"> לשאלות ההבהרה</w:t>
            </w:r>
          </w:p>
        </w:tc>
        <w:tc>
          <w:tcPr>
            <w:tcW w:w="1417" w:type="dxa"/>
          </w:tcPr>
          <w:p w14:paraId="12327097" w14:textId="222E5880" w:rsidR="00073CF2" w:rsidRPr="00D60236" w:rsidRDefault="00073CF2" w:rsidP="00073CF2">
            <w:pPr>
              <w:pStyle w:val="31"/>
              <w:jc w:val="center"/>
              <w:rPr>
                <w:b w:val="0"/>
                <w:bCs w:val="0"/>
                <w:color w:val="FF0000"/>
                <w:rtl/>
              </w:rPr>
            </w:pPr>
            <w:r w:rsidRPr="00D43EEC">
              <w:rPr>
                <w:rFonts w:hint="cs"/>
                <w:color w:val="auto"/>
                <w:rtl/>
              </w:rPr>
              <w:t>26</w:t>
            </w:r>
            <w:r w:rsidRPr="00D43EEC">
              <w:rPr>
                <w:color w:val="auto"/>
                <w:rtl/>
              </w:rPr>
              <w:t>/09/2024</w:t>
            </w:r>
          </w:p>
        </w:tc>
        <w:tc>
          <w:tcPr>
            <w:tcW w:w="1105" w:type="dxa"/>
          </w:tcPr>
          <w:p w14:paraId="34161E55" w14:textId="5ADC1F72" w:rsidR="00073CF2" w:rsidRPr="003E350B" w:rsidRDefault="00073CF2" w:rsidP="00073CF2">
            <w:pPr>
              <w:pStyle w:val="31"/>
              <w:rPr>
                <w:b w:val="0"/>
                <w:bCs w:val="0"/>
                <w:rtl/>
              </w:rPr>
            </w:pPr>
            <w:r w:rsidRPr="0059379A">
              <w:rPr>
                <w:rtl/>
              </w:rPr>
              <w:t>---</w:t>
            </w:r>
          </w:p>
        </w:tc>
      </w:tr>
      <w:tr w:rsidR="00073CF2" w:rsidRPr="00B41B46" w14:paraId="6A4F143B" w14:textId="77777777" w:rsidTr="00CD7C97">
        <w:tc>
          <w:tcPr>
            <w:tcW w:w="4955" w:type="dxa"/>
          </w:tcPr>
          <w:p w14:paraId="5A2D3CAC" w14:textId="655DA8C9" w:rsidR="00073CF2" w:rsidRPr="00A9174B" w:rsidRDefault="00073CF2" w:rsidP="00073CF2">
            <w:pPr>
              <w:pStyle w:val="31"/>
              <w:ind w:left="704"/>
              <w:rPr>
                <w:b w:val="0"/>
                <w:bCs w:val="0"/>
                <w:rtl/>
              </w:rPr>
            </w:pPr>
            <w:r w:rsidRPr="00A51417">
              <w:rPr>
                <w:rFonts w:hint="eastAsia"/>
                <w:rtl/>
              </w:rPr>
              <w:t>המועד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האחרון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להגשת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הצעות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למכרז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לתיבת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המכרזים</w:t>
            </w:r>
            <w:r>
              <w:rPr>
                <w:rFonts w:hint="cs"/>
                <w:rtl/>
              </w:rPr>
              <w:t xml:space="preserve"> הדיגיטלית</w:t>
            </w:r>
          </w:p>
        </w:tc>
        <w:tc>
          <w:tcPr>
            <w:tcW w:w="1417" w:type="dxa"/>
          </w:tcPr>
          <w:p w14:paraId="147D6FA0" w14:textId="6BC3B83A" w:rsidR="00073CF2" w:rsidRPr="00D43EEC" w:rsidRDefault="00073CF2" w:rsidP="00073CF2">
            <w:pPr>
              <w:pStyle w:val="31"/>
              <w:jc w:val="center"/>
              <w:rPr>
                <w:b w:val="0"/>
                <w:bCs w:val="0"/>
                <w:rtl/>
              </w:rPr>
            </w:pPr>
            <w:r w:rsidRPr="00D43EEC">
              <w:rPr>
                <w:rFonts w:hint="cs"/>
                <w:color w:val="FF0000"/>
                <w:rtl/>
              </w:rPr>
              <w:t>28</w:t>
            </w:r>
            <w:r w:rsidRPr="00D43EEC">
              <w:rPr>
                <w:color w:val="FF0000"/>
                <w:rtl/>
              </w:rPr>
              <w:t xml:space="preserve">/11/2024 </w:t>
            </w:r>
          </w:p>
        </w:tc>
        <w:tc>
          <w:tcPr>
            <w:tcW w:w="1105" w:type="dxa"/>
          </w:tcPr>
          <w:p w14:paraId="2B2FF823" w14:textId="746F393E" w:rsidR="00073CF2" w:rsidRPr="003E350B" w:rsidRDefault="00073CF2" w:rsidP="00073CF2">
            <w:pPr>
              <w:pStyle w:val="31"/>
              <w:rPr>
                <w:b w:val="0"/>
                <w:bCs w:val="0"/>
                <w:rtl/>
              </w:rPr>
            </w:pPr>
            <w:r w:rsidRPr="0059379A">
              <w:t>12:00</w:t>
            </w:r>
          </w:p>
        </w:tc>
      </w:tr>
      <w:tr w:rsidR="00073CF2" w:rsidRPr="00B41B46" w14:paraId="26C8F318" w14:textId="77777777" w:rsidTr="00CD7C97">
        <w:tc>
          <w:tcPr>
            <w:tcW w:w="4955" w:type="dxa"/>
          </w:tcPr>
          <w:p w14:paraId="76C7FA24" w14:textId="4FD75DA1" w:rsidR="00073CF2" w:rsidRPr="00A9174B" w:rsidRDefault="00073CF2" w:rsidP="00073CF2">
            <w:pPr>
              <w:pStyle w:val="31"/>
              <w:ind w:left="680"/>
              <w:rPr>
                <w:b w:val="0"/>
                <w:bCs w:val="0"/>
                <w:rtl/>
              </w:rPr>
            </w:pPr>
            <w:r w:rsidRPr="00A51417">
              <w:rPr>
                <w:rFonts w:hint="eastAsia"/>
                <w:rtl/>
              </w:rPr>
              <w:t>תוקף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ההצעה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וערבות</w:t>
            </w:r>
            <w:r w:rsidRPr="00A51417">
              <w:rPr>
                <w:rtl/>
              </w:rPr>
              <w:t xml:space="preserve"> </w:t>
            </w:r>
            <w:r w:rsidRPr="00A51417">
              <w:rPr>
                <w:rFonts w:hint="eastAsia"/>
                <w:rtl/>
              </w:rPr>
              <w:t>ההצעה</w:t>
            </w:r>
          </w:p>
        </w:tc>
        <w:tc>
          <w:tcPr>
            <w:tcW w:w="1417" w:type="dxa"/>
          </w:tcPr>
          <w:p w14:paraId="70D427B1" w14:textId="0BFEC88F" w:rsidR="00073CF2" w:rsidRPr="00D43EEC" w:rsidRDefault="00073CF2" w:rsidP="00073CF2">
            <w:pPr>
              <w:pStyle w:val="31"/>
              <w:jc w:val="center"/>
              <w:rPr>
                <w:b w:val="0"/>
                <w:bCs w:val="0"/>
                <w:rtl/>
              </w:rPr>
            </w:pPr>
            <w:r w:rsidRPr="00D43EEC">
              <w:rPr>
                <w:rFonts w:hint="cs"/>
                <w:color w:val="FF0000"/>
                <w:rtl/>
              </w:rPr>
              <w:t>28</w:t>
            </w:r>
            <w:r w:rsidRPr="00D43EEC">
              <w:rPr>
                <w:color w:val="FF0000"/>
                <w:rtl/>
              </w:rPr>
              <w:t>/05/2025</w:t>
            </w:r>
          </w:p>
        </w:tc>
        <w:tc>
          <w:tcPr>
            <w:tcW w:w="1105" w:type="dxa"/>
          </w:tcPr>
          <w:p w14:paraId="1603B1CE" w14:textId="36BBA92F" w:rsidR="00073CF2" w:rsidRPr="00B41B46" w:rsidRDefault="00073CF2" w:rsidP="00073CF2">
            <w:pPr>
              <w:pStyle w:val="31"/>
              <w:rPr>
                <w:b w:val="0"/>
                <w:bCs w:val="0"/>
                <w:rtl/>
              </w:rPr>
            </w:pPr>
            <w:r w:rsidRPr="0059379A">
              <w:rPr>
                <w:rFonts w:hint="cs"/>
                <w:rtl/>
              </w:rPr>
              <w:t>---</w:t>
            </w:r>
          </w:p>
        </w:tc>
      </w:tr>
    </w:tbl>
    <w:p w14:paraId="22039FE3" w14:textId="77777777" w:rsidR="00D60236" w:rsidRPr="00006F22" w:rsidRDefault="00D60236" w:rsidP="00637F1F">
      <w:pPr>
        <w:pStyle w:val="Header"/>
        <w:rPr>
          <w:rFonts w:ascii="David" w:hAnsi="David" w:cs="David"/>
          <w:rtl/>
        </w:rPr>
      </w:pPr>
    </w:p>
    <w:p w14:paraId="045366C2" w14:textId="77777777" w:rsidR="00F96C16" w:rsidRDefault="00F96C16" w:rsidP="00DB4789">
      <w:pPr>
        <w:ind w:right="851"/>
        <w:jc w:val="right"/>
        <w:rPr>
          <w:rFonts w:ascii="David" w:hAnsi="David" w:cs="David"/>
          <w:rtl/>
        </w:rPr>
      </w:pPr>
    </w:p>
    <w:p w14:paraId="0E99C68B" w14:textId="77777777" w:rsidR="002B0E2E" w:rsidRPr="00006F22" w:rsidRDefault="00B221B6" w:rsidP="00DB4789">
      <w:pPr>
        <w:ind w:right="851"/>
        <w:jc w:val="right"/>
        <w:rPr>
          <w:rFonts w:ascii="David" w:hAnsi="David" w:cs="David"/>
          <w:rtl/>
        </w:rPr>
      </w:pPr>
      <w:r w:rsidRPr="00006F22">
        <w:rPr>
          <w:rFonts w:ascii="David" w:hAnsi="David" w:cs="David"/>
          <w:rtl/>
        </w:rPr>
        <w:t>בברכה,</w:t>
      </w:r>
      <w:r w:rsidR="00DB4789">
        <w:rPr>
          <w:rFonts w:ascii="David" w:hAnsi="David" w:cs="David" w:hint="cs"/>
          <w:rtl/>
        </w:rPr>
        <w:t xml:space="preserve"> </w:t>
      </w:r>
    </w:p>
    <w:p w14:paraId="3C628076" w14:textId="77777777" w:rsidR="00B221B6" w:rsidRDefault="00DB4789" w:rsidP="00DB4789">
      <w:pPr>
        <w:ind w:right="851"/>
        <w:jc w:val="right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נעמה לוי</w:t>
      </w:r>
    </w:p>
    <w:p w14:paraId="29E71106" w14:textId="77777777" w:rsidR="00DB4789" w:rsidRPr="00006F22" w:rsidRDefault="00DB4789" w:rsidP="00B221B6">
      <w:pPr>
        <w:jc w:val="right"/>
        <w:rPr>
          <w:rFonts w:ascii="David" w:hAnsi="David" w:cs="David"/>
          <w:rtl/>
        </w:rPr>
      </w:pPr>
      <w:r w:rsidRPr="00DB4789">
        <w:rPr>
          <w:rFonts w:ascii="David" w:hAnsi="David" w:cs="David"/>
          <w:rtl/>
        </w:rPr>
        <w:t>מנהל/ת תחום בכיר (מינהל ורכש)</w:t>
      </w:r>
    </w:p>
    <w:p w14:paraId="2084EB13" w14:textId="77777777" w:rsidR="00580712" w:rsidRPr="00006F22" w:rsidRDefault="00580712" w:rsidP="00B221B6">
      <w:pPr>
        <w:jc w:val="right"/>
        <w:rPr>
          <w:rFonts w:ascii="David" w:hAnsi="David" w:cs="David"/>
          <w:rtl/>
        </w:rPr>
      </w:pPr>
    </w:p>
    <w:p w14:paraId="263AEDDA" w14:textId="77777777" w:rsidR="002969E9" w:rsidRPr="00006F22" w:rsidRDefault="002969E9" w:rsidP="00EE7220">
      <w:pPr>
        <w:rPr>
          <w:rFonts w:ascii="David" w:hAnsi="David" w:cs="David"/>
          <w:rtl/>
        </w:rPr>
      </w:pPr>
    </w:p>
    <w:p w14:paraId="3DC395A5" w14:textId="77777777" w:rsidR="002969E9" w:rsidRPr="00006F22" w:rsidRDefault="002969E9" w:rsidP="00EE7220">
      <w:pPr>
        <w:rPr>
          <w:rFonts w:ascii="David" w:hAnsi="David" w:cs="David"/>
          <w:rtl/>
        </w:rPr>
      </w:pPr>
    </w:p>
    <w:p w14:paraId="13509F6E" w14:textId="77777777" w:rsidR="00EE7220" w:rsidRPr="00006F22" w:rsidRDefault="00EE7220" w:rsidP="00EE7220">
      <w:pPr>
        <w:rPr>
          <w:rFonts w:ascii="David" w:hAnsi="David" w:cs="David"/>
          <w:rtl/>
        </w:rPr>
      </w:pPr>
      <w:r w:rsidRPr="00006F22">
        <w:rPr>
          <w:rFonts w:ascii="David" w:hAnsi="David" w:cs="David"/>
          <w:rtl/>
        </w:rPr>
        <w:t>העתק:</w:t>
      </w:r>
    </w:p>
    <w:p w14:paraId="1700F330" w14:textId="77777777" w:rsidR="00EE7220" w:rsidRPr="00006F22" w:rsidRDefault="00EE7220" w:rsidP="0060306F">
      <w:pPr>
        <w:rPr>
          <w:rFonts w:ascii="David" w:hAnsi="David" w:cs="David"/>
          <w:rtl/>
        </w:rPr>
      </w:pPr>
      <w:r w:rsidRPr="00006F22">
        <w:rPr>
          <w:rFonts w:ascii="David" w:hAnsi="David" w:cs="David"/>
          <w:rtl/>
        </w:rPr>
        <w:t>ועדת המכרזים</w:t>
      </w:r>
    </w:p>
    <w:sectPr w:rsidR="00EE7220" w:rsidRPr="00006F22" w:rsidSect="00EE7220">
      <w:headerReference w:type="default" r:id="rId7"/>
      <w:footerReference w:type="default" r:id="rId8"/>
      <w:pgSz w:w="12240" w:h="15840"/>
      <w:pgMar w:top="1440" w:right="1800" w:bottom="1440" w:left="126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0FD176" w14:textId="77777777" w:rsidR="00BB7C82" w:rsidRDefault="00BB7C82">
      <w:r>
        <w:separator/>
      </w:r>
    </w:p>
  </w:endnote>
  <w:endnote w:type="continuationSeparator" w:id="0">
    <w:p w14:paraId="7C4521AD" w14:textId="77777777" w:rsidR="00BB7C82" w:rsidRDefault="00BB7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3C03E11" w14:textId="77777777" w:rsidR="000524BA" w:rsidRDefault="000524BA" w:rsidP="004E570F">
    <w:pPr>
      <w:pStyle w:val="17"/>
      <w:jc w:val="center"/>
      <w:rPr>
        <w:sz w:val="20"/>
        <w:szCs w:val="20"/>
        <w:rtl/>
      </w:rPr>
    </w:pPr>
    <w:r>
      <w:rPr>
        <w:sz w:val="20"/>
        <w:szCs w:val="20"/>
        <w:rtl/>
      </w:rPr>
      <w:t>__________________________________________________________________________________</w:t>
    </w:r>
  </w:p>
  <w:p w14:paraId="4119F2AF" w14:textId="77777777" w:rsidR="000524BA" w:rsidRPr="000B322A" w:rsidRDefault="000524BA" w:rsidP="001870FA">
    <w:pPr>
      <w:tabs>
        <w:tab w:val="center" w:pos="4153"/>
        <w:tab w:val="right" w:pos="8306"/>
      </w:tabs>
      <w:jc w:val="center"/>
      <w:rPr>
        <w:rFonts w:cs="Narkisim"/>
        <w:rtl/>
      </w:rPr>
    </w:pPr>
    <w:r w:rsidRPr="000B322A">
      <w:rPr>
        <w:rFonts w:cs="Narkisim"/>
        <w:rtl/>
      </w:rPr>
      <w:t xml:space="preserve">רחוב שבטי ישראל 29 ,ירושלים </w:t>
    </w:r>
    <w:r w:rsidR="000B322A" w:rsidRPr="000B322A">
      <w:rPr>
        <w:rFonts w:cs="Narkisim" w:hint="cs"/>
        <w:rtl/>
      </w:rPr>
      <w:t>9100201</w:t>
    </w:r>
    <w:r w:rsidRPr="000B322A">
      <w:rPr>
        <w:rFonts w:cs="Narkisim"/>
        <w:rtl/>
      </w:rPr>
      <w:t xml:space="preserve">   *   </w:t>
    </w:r>
  </w:p>
  <w:p w14:paraId="1B7FFB9E" w14:textId="77777777" w:rsidR="000524BA" w:rsidRPr="000B322A" w:rsidRDefault="000524BA" w:rsidP="002B0E2E">
    <w:pPr>
      <w:tabs>
        <w:tab w:val="center" w:pos="4153"/>
        <w:tab w:val="right" w:pos="8306"/>
      </w:tabs>
      <w:jc w:val="center"/>
      <w:rPr>
        <w:rFonts w:cs="Narkisim"/>
        <w:rtl/>
      </w:rPr>
    </w:pPr>
    <w:r w:rsidRPr="000B322A">
      <w:rPr>
        <w:rFonts w:cs="Narkisim"/>
        <w:rtl/>
      </w:rPr>
      <w:t>אתר המשרד:</w:t>
    </w:r>
    <w:r w:rsidRPr="000B322A">
      <w:rPr>
        <w:rFonts w:cs="Narkisim"/>
      </w:rPr>
      <w:t xml:space="preserve">  </w:t>
    </w:r>
    <w:hyperlink r:id="rId1" w:history="1">
      <w:r w:rsidRPr="000B322A">
        <w:rPr>
          <w:rStyle w:val="Hyperlink"/>
          <w:rFonts w:cs="Narkisim"/>
        </w:rPr>
        <w:t>www.education.gov.il</w:t>
      </w:r>
    </w:hyperlink>
  </w:p>
  <w:p w14:paraId="17E4A049" w14:textId="77777777" w:rsidR="000524BA" w:rsidRDefault="000524BA" w:rsidP="005F039F">
    <w:pPr>
      <w:pStyle w:val="17"/>
      <w:jc w:val="center"/>
      <w:rPr>
        <w:sz w:val="20"/>
        <w:szCs w:val="20"/>
        <w:rtl/>
      </w:rPr>
    </w:pPr>
  </w:p>
  <w:p w14:paraId="38E5D9BA" w14:textId="77777777" w:rsidR="000524BA" w:rsidRDefault="000524BA" w:rsidP="005F039F">
    <w:pPr>
      <w:pStyle w:val="17"/>
      <w:jc w:val="right"/>
      <w:rPr>
        <w:sz w:val="20"/>
        <w:szCs w:val="20"/>
        <w:rtl/>
      </w:rPr>
    </w:pPr>
    <w:r>
      <w:rPr>
        <w:sz w:val="20"/>
        <w:szCs w:val="20"/>
        <w:rtl/>
      </w:rPr>
      <w:t xml:space="preserve">דף </w:t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</w:instrText>
    </w:r>
    <w:r>
      <w:rPr>
        <w:sz w:val="20"/>
        <w:szCs w:val="20"/>
      </w:rPr>
      <w:fldChar w:fldCharType="separate"/>
    </w:r>
    <w:r w:rsidR="003028E7">
      <w:rPr>
        <w:noProof/>
        <w:sz w:val="20"/>
        <w:szCs w:val="20"/>
        <w:rtl/>
      </w:rPr>
      <w:t>1</w:t>
    </w:r>
    <w:r>
      <w:rPr>
        <w:sz w:val="20"/>
        <w:szCs w:val="20"/>
      </w:rPr>
      <w:fldChar w:fldCharType="end"/>
    </w:r>
    <w:r>
      <w:rPr>
        <w:sz w:val="20"/>
        <w:szCs w:val="20"/>
        <w:rtl/>
      </w:rPr>
      <w:t xml:space="preserve">מתוך </w:t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NUMPAGES </w:instrText>
    </w:r>
    <w:r>
      <w:rPr>
        <w:sz w:val="20"/>
        <w:szCs w:val="20"/>
      </w:rPr>
      <w:fldChar w:fldCharType="separate"/>
    </w:r>
    <w:r w:rsidR="003028E7">
      <w:rPr>
        <w:noProof/>
        <w:sz w:val="20"/>
        <w:szCs w:val="20"/>
        <w:rtl/>
      </w:rPr>
      <w:t>1</w:t>
    </w:r>
    <w:r>
      <w:rPr>
        <w:sz w:val="20"/>
        <w:szCs w:val="20"/>
      </w:rPr>
      <w:fldChar w:fldCharType="end"/>
    </w:r>
  </w:p>
  <w:p w14:paraId="64DE79CD" w14:textId="77777777" w:rsidR="000524BA" w:rsidRPr="005F039F" w:rsidRDefault="000524BA" w:rsidP="005F039F">
    <w:pPr>
      <w:pStyle w:val="Foo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CE42ABE" w14:textId="77777777" w:rsidR="00BB7C82" w:rsidRDefault="00BB7C82">
      <w:r>
        <w:separator/>
      </w:r>
    </w:p>
  </w:footnote>
  <w:footnote w:type="continuationSeparator" w:id="0">
    <w:p w14:paraId="6896F993" w14:textId="77777777" w:rsidR="00BB7C82" w:rsidRDefault="00BB7C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D20525" w14:textId="77777777" w:rsidR="000524BA" w:rsidRPr="00A47A89" w:rsidRDefault="000524BA" w:rsidP="000A3C44">
    <w:pPr>
      <w:jc w:val="center"/>
      <w:rPr>
        <w:rFonts w:cs="Narkisim"/>
        <w:sz w:val="28"/>
        <w:szCs w:val="28"/>
        <w:rtl/>
      </w:rPr>
    </w:pPr>
    <w:r w:rsidRPr="00A47A89">
      <w:rPr>
        <w:rFonts w:cs="Narkisim"/>
        <w:b/>
        <w:bCs/>
        <w:sz w:val="28"/>
        <w:szCs w:val="28"/>
        <w:rtl/>
      </w:rPr>
      <w:t>מדינת ישראל</w:t>
    </w:r>
  </w:p>
  <w:p w14:paraId="3E1C348F" w14:textId="77777777" w:rsidR="000524BA" w:rsidRPr="00A47A89" w:rsidRDefault="000524BA" w:rsidP="000A3C44">
    <w:pPr>
      <w:jc w:val="center"/>
      <w:rPr>
        <w:rFonts w:cs="Narkisim"/>
        <w:b/>
        <w:bCs/>
        <w:sz w:val="28"/>
        <w:szCs w:val="28"/>
        <w:rtl/>
      </w:rPr>
    </w:pPr>
    <w:r w:rsidRPr="00A47A89">
      <w:rPr>
        <w:rFonts w:cs="Narkisim"/>
        <w:b/>
        <w:bCs/>
        <w:sz w:val="28"/>
        <w:szCs w:val="28"/>
        <w:rtl/>
      </w:rPr>
      <w:t xml:space="preserve">משרד החינוך </w:t>
    </w:r>
  </w:p>
  <w:p w14:paraId="5B191CCD" w14:textId="77777777" w:rsidR="000524BA" w:rsidRPr="00A47A89" w:rsidRDefault="000524BA" w:rsidP="000A3C44">
    <w:pPr>
      <w:jc w:val="center"/>
      <w:rPr>
        <w:rFonts w:cs="Narkisim"/>
        <w:b/>
        <w:bCs/>
        <w:sz w:val="28"/>
        <w:szCs w:val="28"/>
        <w:rtl/>
      </w:rPr>
    </w:pPr>
    <w:r w:rsidRPr="00A47A89">
      <w:rPr>
        <w:rFonts w:cs="Narkisim"/>
        <w:b/>
        <w:bCs/>
        <w:sz w:val="28"/>
        <w:szCs w:val="28"/>
        <w:rtl/>
      </w:rPr>
      <w:t xml:space="preserve">מינהל </w:t>
    </w:r>
    <w:r w:rsidR="001870FA">
      <w:rPr>
        <w:rFonts w:cs="Narkisim" w:hint="cs"/>
        <w:b/>
        <w:bCs/>
        <w:sz w:val="28"/>
        <w:szCs w:val="28"/>
        <w:rtl/>
      </w:rPr>
      <w:t>טכנולוגיות דיגיטליות ומידע</w:t>
    </w:r>
  </w:p>
  <w:p w14:paraId="6D72CFEB" w14:textId="77777777" w:rsidR="000524BA" w:rsidRPr="00A47A89" w:rsidRDefault="000524BA" w:rsidP="000A3C44">
    <w:pPr>
      <w:pStyle w:val="Header"/>
      <w:rPr>
        <w:sz w:val="28"/>
        <w:szCs w:val="28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2"/>
    <w:multiLevelType w:val="singleLevel"/>
    <w:tmpl w:val="6930F7A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A37165F"/>
    <w:multiLevelType w:val="hybridMultilevel"/>
    <w:tmpl w:val="20A2665E"/>
    <w:lvl w:ilvl="0" w:tplc="DC8699F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EE475D5"/>
    <w:multiLevelType w:val="multilevel"/>
    <w:tmpl w:val="9F1ECB42"/>
    <w:lvl w:ilvl="0">
      <w:numFmt w:val="decimal"/>
      <w:lvlText w:val="%1."/>
      <w:lvlJc w:val="left"/>
      <w:pPr>
        <w:ind w:left="360" w:hanging="360"/>
      </w:pPr>
      <w:rPr>
        <w:rFonts w:ascii="Times New Roman" w:hAnsi="Times New Roman" w:cs="David" w:hint="default"/>
        <w:b/>
        <w:bCs w:val="0"/>
        <w:iCs w:val="0"/>
        <w:sz w:val="28"/>
        <w:szCs w:val="28"/>
        <w:lang w:val="en-US"/>
      </w:rPr>
    </w:lvl>
    <w:lvl w:ilvl="1">
      <w:start w:val="1"/>
      <w:numFmt w:val="decimal"/>
      <w:lvlText w:val="%1.%2."/>
      <w:lvlJc w:val="left"/>
      <w:pPr>
        <w:ind w:left="822" w:hanging="680"/>
      </w:pPr>
      <w:rPr>
        <w:rFonts w:ascii="Times New Roman" w:hAnsi="Times New Roman" w:cs="David" w:hint="default"/>
        <w:bCs/>
        <w:iCs w:val="0"/>
        <w:sz w:val="28"/>
        <w:szCs w:val="24"/>
      </w:rPr>
    </w:lvl>
    <w:lvl w:ilvl="2">
      <w:start w:val="1"/>
      <w:numFmt w:val="decimal"/>
      <w:lvlText w:val="%1.%2.%3."/>
      <w:lvlJc w:val="left"/>
      <w:pPr>
        <w:ind w:left="1191" w:hanging="1021"/>
      </w:pPr>
      <w:rPr>
        <w:rFonts w:ascii="Times New Roman" w:hAnsi="Times New Roman" w:cs="David" w:hint="default"/>
        <w:b/>
        <w:bCs w:val="0"/>
        <w:iCs w:val="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2864" w:hanging="1304"/>
      </w:pPr>
      <w:rPr>
        <w:rFonts w:ascii="Times New Roman" w:hAnsi="Times New Roman" w:cs="David" w:hint="default"/>
        <w:b/>
        <w:bCs w:val="0"/>
        <w:iCs w:val="0"/>
        <w:szCs w:val="24"/>
        <w:lang w:bidi="he-IL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ascii="Calibri" w:eastAsia="Calibri" w:hAnsi="Calibri" w:cs="David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0C043ED"/>
    <w:multiLevelType w:val="hybridMultilevel"/>
    <w:tmpl w:val="5BBE05E2"/>
    <w:lvl w:ilvl="0" w:tplc="26421372">
      <w:start w:val="300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EDA4E26"/>
    <w:multiLevelType w:val="multilevel"/>
    <w:tmpl w:val="59766D80"/>
    <w:lvl w:ilvl="0">
      <w:start w:val="1"/>
      <w:numFmt w:val="hebrew1"/>
      <w:lvlText w:val="%1."/>
      <w:lvlJc w:val="left"/>
      <w:pPr>
        <w:tabs>
          <w:tab w:val="num" w:pos="792"/>
        </w:tabs>
        <w:ind w:left="1656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656"/>
        </w:tabs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1F1226D9"/>
    <w:multiLevelType w:val="hybridMultilevel"/>
    <w:tmpl w:val="2A04358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FAC360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E600C0">
      <w:start w:val="300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4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8433D57"/>
    <w:multiLevelType w:val="hybridMultilevel"/>
    <w:tmpl w:val="7EEE0BDA"/>
    <w:lvl w:ilvl="0" w:tplc="A184E9E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33D25"/>
    <w:multiLevelType w:val="hybridMultilevel"/>
    <w:tmpl w:val="ADE838A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FAC360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E600C0">
      <w:start w:val="300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4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C52687B"/>
    <w:multiLevelType w:val="hybridMultilevel"/>
    <w:tmpl w:val="E312DB14"/>
    <w:lvl w:ilvl="0" w:tplc="C7F249C8">
      <w:start w:val="300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40570422"/>
    <w:multiLevelType w:val="hybridMultilevel"/>
    <w:tmpl w:val="75A6E778"/>
    <w:lvl w:ilvl="0" w:tplc="9FA60AFE">
      <w:start w:val="1"/>
      <w:numFmt w:val="bullet"/>
      <w:pStyle w:val="9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C86BD4"/>
    <w:multiLevelType w:val="hybridMultilevel"/>
    <w:tmpl w:val="FD8C6B78"/>
    <w:lvl w:ilvl="0" w:tplc="B18E438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0F110CB"/>
    <w:multiLevelType w:val="hybridMultilevel"/>
    <w:tmpl w:val="3724AC9A"/>
    <w:lvl w:ilvl="0" w:tplc="FF04EBC2">
      <w:start w:val="1"/>
      <w:numFmt w:val="hebrew1"/>
      <w:lvlText w:val="%1."/>
      <w:lvlJc w:val="left"/>
      <w:pPr>
        <w:tabs>
          <w:tab w:val="num" w:pos="621"/>
        </w:tabs>
        <w:ind w:left="621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41"/>
        </w:tabs>
        <w:ind w:left="134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61"/>
        </w:tabs>
        <w:ind w:left="2061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81"/>
        </w:tabs>
        <w:ind w:left="2781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01"/>
        </w:tabs>
        <w:ind w:left="3501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21"/>
        </w:tabs>
        <w:ind w:left="4221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41"/>
        </w:tabs>
        <w:ind w:left="4941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61"/>
        </w:tabs>
        <w:ind w:left="5661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81"/>
        </w:tabs>
        <w:ind w:left="6381" w:hanging="180"/>
      </w:pPr>
    </w:lvl>
  </w:abstractNum>
  <w:abstractNum w:abstractNumId="12" w15:restartNumberingAfterBreak="0">
    <w:nsid w:val="469F7250"/>
    <w:multiLevelType w:val="hybridMultilevel"/>
    <w:tmpl w:val="5C36E2E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87D36FC"/>
    <w:multiLevelType w:val="multilevel"/>
    <w:tmpl w:val="4DE60406"/>
    <w:lvl w:ilvl="0">
      <w:start w:val="2"/>
      <w:numFmt w:val="decimal"/>
      <w:lvlText w:val="%1"/>
      <w:lvlJc w:val="left"/>
      <w:pPr>
        <w:tabs>
          <w:tab w:val="num" w:pos="900"/>
        </w:tabs>
        <w:ind w:left="900" w:hanging="90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1185"/>
        </w:tabs>
        <w:ind w:left="1185" w:hanging="900"/>
      </w:pPr>
      <w:rPr>
        <w:rFonts w:cs="Times New Roman"/>
        <w:sz w:val="28"/>
        <w:szCs w:val="28"/>
      </w:rPr>
    </w:lvl>
    <w:lvl w:ilvl="2">
      <w:start w:val="24"/>
      <w:numFmt w:val="decimal"/>
      <w:lvlText w:val="%1.2.%3"/>
      <w:lvlJc w:val="left"/>
      <w:pPr>
        <w:tabs>
          <w:tab w:val="num" w:pos="1470"/>
        </w:tabs>
        <w:ind w:left="1470" w:hanging="90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108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2220"/>
        </w:tabs>
        <w:ind w:left="222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2865"/>
        </w:tabs>
        <w:ind w:left="2865" w:hanging="144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3150"/>
        </w:tabs>
        <w:ind w:left="315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3795"/>
        </w:tabs>
        <w:ind w:left="3795" w:hanging="180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4080"/>
        </w:tabs>
        <w:ind w:left="4080" w:hanging="1800"/>
      </w:pPr>
      <w:rPr>
        <w:rFonts w:cs="Times New Roman"/>
      </w:rPr>
    </w:lvl>
  </w:abstractNum>
  <w:abstractNum w:abstractNumId="14" w15:restartNumberingAfterBreak="0">
    <w:nsid w:val="49B01DE8"/>
    <w:multiLevelType w:val="hybridMultilevel"/>
    <w:tmpl w:val="223E11CA"/>
    <w:lvl w:ilvl="0" w:tplc="9BE6524C">
      <w:start w:val="1"/>
      <w:numFmt w:val="hebrew1"/>
      <w:lvlText w:val="%1."/>
      <w:lvlJc w:val="left"/>
      <w:pPr>
        <w:ind w:left="1625" w:hanging="360"/>
      </w:pPr>
      <w:rPr>
        <w:rFonts w:cs="Times New Roman"/>
        <w:color w:val="auto"/>
        <w:sz w:val="2"/>
        <w:szCs w:val="24"/>
      </w:rPr>
    </w:lvl>
    <w:lvl w:ilvl="1" w:tplc="870A308A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 w:tplc="8F72A326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 w:tplc="8ABA8F40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24923A8C">
      <w:start w:val="1"/>
      <w:numFmt w:val="decimal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954C0EF0">
      <w:start w:val="1"/>
      <w:numFmt w:val="decimal"/>
      <w:lvlText w:val="%6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6" w:tplc="494ECD02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841CB002">
      <w:start w:val="1"/>
      <w:numFmt w:val="decimal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ECF07AE6">
      <w:start w:val="1"/>
      <w:numFmt w:val="decimal"/>
      <w:lvlText w:val="%9."/>
      <w:lvlJc w:val="left"/>
      <w:pPr>
        <w:tabs>
          <w:tab w:val="num" w:pos="5400"/>
        </w:tabs>
        <w:ind w:left="5400" w:hanging="360"/>
      </w:pPr>
      <w:rPr>
        <w:rFonts w:cs="Times New Roman"/>
      </w:rPr>
    </w:lvl>
  </w:abstractNum>
  <w:abstractNum w:abstractNumId="15" w15:restartNumberingAfterBreak="0">
    <w:nsid w:val="4DE7623E"/>
    <w:multiLevelType w:val="hybridMultilevel"/>
    <w:tmpl w:val="3DE044FC"/>
    <w:lvl w:ilvl="0" w:tplc="AA00648C">
      <w:start w:val="1"/>
      <w:numFmt w:val="decimal"/>
      <w:lvlText w:val="%1."/>
      <w:lvlJc w:val="left"/>
      <w:pPr>
        <w:tabs>
          <w:tab w:val="num" w:pos="1161"/>
        </w:tabs>
        <w:ind w:left="1161" w:hanging="360"/>
      </w:pPr>
      <w:rPr>
        <w:rFonts w:hint="default"/>
        <w:bCs w:val="0"/>
        <w:iCs w:val="0"/>
      </w:rPr>
    </w:lvl>
    <w:lvl w:ilvl="1" w:tplc="B9B6F5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5294A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170F0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34FA3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4CE66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A6631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E2FA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AB057F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2F13F06"/>
    <w:multiLevelType w:val="hybridMultilevel"/>
    <w:tmpl w:val="ADE838A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FAC360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E600C0">
      <w:start w:val="300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4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55CA6275"/>
    <w:multiLevelType w:val="hybridMultilevel"/>
    <w:tmpl w:val="A96C2A3E"/>
    <w:lvl w:ilvl="0" w:tplc="EEACC7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3D2607"/>
    <w:multiLevelType w:val="multilevel"/>
    <w:tmpl w:val="B9044E66"/>
    <w:lvl w:ilvl="0">
      <w:start w:val="4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281" w:hanging="864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1291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9" w15:restartNumberingAfterBreak="0">
    <w:nsid w:val="613E5D37"/>
    <w:multiLevelType w:val="hybridMultilevel"/>
    <w:tmpl w:val="7EF271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D24E81"/>
    <w:multiLevelType w:val="hybridMultilevel"/>
    <w:tmpl w:val="A96E9282"/>
    <w:lvl w:ilvl="0" w:tplc="8FE4BBA8">
      <w:start w:val="1"/>
      <w:numFmt w:val="hebrew1"/>
      <w:lvlText w:val="%1."/>
      <w:lvlJc w:val="left"/>
      <w:pPr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1" w15:restartNumberingAfterBreak="0">
    <w:nsid w:val="62F64B4A"/>
    <w:multiLevelType w:val="hybridMultilevel"/>
    <w:tmpl w:val="FB048A3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5DF70CA"/>
    <w:multiLevelType w:val="hybridMultilevel"/>
    <w:tmpl w:val="79BEC8EC"/>
    <w:lvl w:ilvl="0" w:tplc="9710EEA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75F78CA"/>
    <w:multiLevelType w:val="hybridMultilevel"/>
    <w:tmpl w:val="500EBF12"/>
    <w:lvl w:ilvl="0" w:tplc="AE0EBF5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C9C2BD76">
      <w:start w:val="1"/>
      <w:numFmt w:val="hebrew1"/>
      <w:lvlText w:val="%2."/>
      <w:lvlJc w:val="left"/>
      <w:pPr>
        <w:tabs>
          <w:tab w:val="num" w:pos="2535"/>
        </w:tabs>
        <w:ind w:left="2535" w:hanging="375"/>
      </w:pPr>
    </w:lvl>
    <w:lvl w:ilvl="2" w:tplc="040D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D000F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D001B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D000F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D0019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D001B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24" w15:restartNumberingAfterBreak="0">
    <w:nsid w:val="70DF7482"/>
    <w:multiLevelType w:val="multilevel"/>
    <w:tmpl w:val="ED9E8C9E"/>
    <w:lvl w:ilvl="0"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440" w:hanging="960"/>
      </w:pPr>
      <w:rPr>
        <w:rFonts w:hint="default"/>
      </w:rPr>
    </w:lvl>
    <w:lvl w:ilvl="2">
      <w:start w:val="10"/>
      <w:numFmt w:val="decimal"/>
      <w:lvlText w:val="%1.%2.%3"/>
      <w:lvlJc w:val="left"/>
      <w:pPr>
        <w:ind w:left="192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2160"/>
      </w:pPr>
      <w:rPr>
        <w:rFonts w:hint="default"/>
      </w:rPr>
    </w:lvl>
  </w:abstractNum>
  <w:abstractNum w:abstractNumId="25" w15:restartNumberingAfterBreak="0">
    <w:nsid w:val="720C01B5"/>
    <w:multiLevelType w:val="multilevel"/>
    <w:tmpl w:val="E23249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300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7C312F35"/>
    <w:multiLevelType w:val="hybridMultilevel"/>
    <w:tmpl w:val="ADE838A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FAC360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E600C0">
      <w:start w:val="300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4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7C397354"/>
    <w:multiLevelType w:val="hybridMultilevel"/>
    <w:tmpl w:val="5568F10C"/>
    <w:lvl w:ilvl="0" w:tplc="83607F54">
      <w:start w:val="300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7EFD0380"/>
    <w:multiLevelType w:val="hybridMultilevel"/>
    <w:tmpl w:val="E232490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FAC360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E600C0">
      <w:start w:val="300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4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390959837">
    <w:abstractNumId w:val="0"/>
  </w:num>
  <w:num w:numId="2" w16cid:durableId="1696149040">
    <w:abstractNumId w:val="0"/>
  </w:num>
  <w:num w:numId="3" w16cid:durableId="517426313">
    <w:abstractNumId w:val="9"/>
  </w:num>
  <w:num w:numId="4" w16cid:durableId="1917475487">
    <w:abstractNumId w:val="5"/>
  </w:num>
  <w:num w:numId="5" w16cid:durableId="1646474010">
    <w:abstractNumId w:val="21"/>
  </w:num>
  <w:num w:numId="6" w16cid:durableId="893856658">
    <w:abstractNumId w:val="3"/>
  </w:num>
  <w:num w:numId="7" w16cid:durableId="1085416614">
    <w:abstractNumId w:val="27"/>
  </w:num>
  <w:num w:numId="8" w16cid:durableId="839468011">
    <w:abstractNumId w:val="8"/>
  </w:num>
  <w:num w:numId="9" w16cid:durableId="1360859244">
    <w:abstractNumId w:val="12"/>
  </w:num>
  <w:num w:numId="10" w16cid:durableId="1002247194">
    <w:abstractNumId w:val="20"/>
  </w:num>
  <w:num w:numId="11" w16cid:durableId="1597595466">
    <w:abstractNumId w:val="10"/>
  </w:num>
  <w:num w:numId="12" w16cid:durableId="1949504359">
    <w:abstractNumId w:val="22"/>
  </w:num>
  <w:num w:numId="13" w16cid:durableId="233056521">
    <w:abstractNumId w:val="25"/>
  </w:num>
  <w:num w:numId="14" w16cid:durableId="1739328474">
    <w:abstractNumId w:val="13"/>
    <w:lvlOverride w:ilvl="0">
      <w:startOverride w:val="2"/>
    </w:lvlOverride>
    <w:lvlOverride w:ilvl="1">
      <w:startOverride w:val="1"/>
    </w:lvlOverride>
    <w:lvlOverride w:ilvl="2">
      <w:startOverride w:val="2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9521199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741903557">
    <w:abstractNumId w:val="28"/>
  </w:num>
  <w:num w:numId="17" w16cid:durableId="45185376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871579306">
    <w:abstractNumId w:val="19"/>
  </w:num>
  <w:num w:numId="19" w16cid:durableId="1267038244">
    <w:abstractNumId w:val="7"/>
  </w:num>
  <w:num w:numId="20" w16cid:durableId="1644771606">
    <w:abstractNumId w:val="16"/>
  </w:num>
  <w:num w:numId="21" w16cid:durableId="1263564132">
    <w:abstractNumId w:val="26"/>
  </w:num>
  <w:num w:numId="22" w16cid:durableId="1120951786">
    <w:abstractNumId w:val="1"/>
  </w:num>
  <w:num w:numId="23" w16cid:durableId="899097594">
    <w:abstractNumId w:val="11"/>
  </w:num>
  <w:num w:numId="24" w16cid:durableId="1890143034">
    <w:abstractNumId w:val="18"/>
  </w:num>
  <w:num w:numId="25" w16cid:durableId="82034365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066420004">
    <w:abstractNumId w:val="24"/>
  </w:num>
  <w:num w:numId="27" w16cid:durableId="2139256323">
    <w:abstractNumId w:val="4"/>
  </w:num>
  <w:num w:numId="28" w16cid:durableId="879317424">
    <w:abstractNumId w:val="6"/>
  </w:num>
  <w:num w:numId="29" w16cid:durableId="537860489">
    <w:abstractNumId w:val="15"/>
  </w:num>
  <w:num w:numId="30" w16cid:durableId="151876383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24754239">
    <w:abstractNumId w:val="17"/>
  </w:num>
  <w:num w:numId="32" w16cid:durableId="8981337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2"/>
  <w:doNotDisplayPageBoundaries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3B03"/>
    <w:rsid w:val="00001734"/>
    <w:rsid w:val="00002780"/>
    <w:rsid w:val="0000288D"/>
    <w:rsid w:val="00003453"/>
    <w:rsid w:val="00005089"/>
    <w:rsid w:val="00006EB3"/>
    <w:rsid w:val="00006F22"/>
    <w:rsid w:val="000078CA"/>
    <w:rsid w:val="00007943"/>
    <w:rsid w:val="000110ED"/>
    <w:rsid w:val="000128C1"/>
    <w:rsid w:val="00014225"/>
    <w:rsid w:val="00015F8D"/>
    <w:rsid w:val="00017247"/>
    <w:rsid w:val="0002091D"/>
    <w:rsid w:val="00020936"/>
    <w:rsid w:val="0002121E"/>
    <w:rsid w:val="00022D58"/>
    <w:rsid w:val="00027078"/>
    <w:rsid w:val="000272EA"/>
    <w:rsid w:val="00027786"/>
    <w:rsid w:val="00035DAA"/>
    <w:rsid w:val="00041ECD"/>
    <w:rsid w:val="000438CE"/>
    <w:rsid w:val="000462F7"/>
    <w:rsid w:val="0004676C"/>
    <w:rsid w:val="0005019F"/>
    <w:rsid w:val="000504F0"/>
    <w:rsid w:val="000523AC"/>
    <w:rsid w:val="000524BA"/>
    <w:rsid w:val="000540EE"/>
    <w:rsid w:val="00054925"/>
    <w:rsid w:val="00055260"/>
    <w:rsid w:val="000571E4"/>
    <w:rsid w:val="000607F6"/>
    <w:rsid w:val="00062542"/>
    <w:rsid w:val="000713C5"/>
    <w:rsid w:val="000715C3"/>
    <w:rsid w:val="00072E76"/>
    <w:rsid w:val="00073CF2"/>
    <w:rsid w:val="00074A6B"/>
    <w:rsid w:val="00075510"/>
    <w:rsid w:val="00076898"/>
    <w:rsid w:val="00077394"/>
    <w:rsid w:val="0007790B"/>
    <w:rsid w:val="00084730"/>
    <w:rsid w:val="00085325"/>
    <w:rsid w:val="000903FD"/>
    <w:rsid w:val="00091C81"/>
    <w:rsid w:val="00092C2C"/>
    <w:rsid w:val="00093B50"/>
    <w:rsid w:val="00093C69"/>
    <w:rsid w:val="00097D12"/>
    <w:rsid w:val="000A0058"/>
    <w:rsid w:val="000A0493"/>
    <w:rsid w:val="000A0907"/>
    <w:rsid w:val="000A2D5A"/>
    <w:rsid w:val="000A3C44"/>
    <w:rsid w:val="000A5C48"/>
    <w:rsid w:val="000A74C6"/>
    <w:rsid w:val="000B2889"/>
    <w:rsid w:val="000B322A"/>
    <w:rsid w:val="000B3D10"/>
    <w:rsid w:val="000B64F7"/>
    <w:rsid w:val="000B7779"/>
    <w:rsid w:val="000C04C5"/>
    <w:rsid w:val="000C14D5"/>
    <w:rsid w:val="000C1BEA"/>
    <w:rsid w:val="000C28B4"/>
    <w:rsid w:val="000C6428"/>
    <w:rsid w:val="000D192C"/>
    <w:rsid w:val="000D2D02"/>
    <w:rsid w:val="000D6231"/>
    <w:rsid w:val="000D67D1"/>
    <w:rsid w:val="000E0B1F"/>
    <w:rsid w:val="000E2C7E"/>
    <w:rsid w:val="000E4A7B"/>
    <w:rsid w:val="000F2062"/>
    <w:rsid w:val="000F4C87"/>
    <w:rsid w:val="000F645C"/>
    <w:rsid w:val="000F6520"/>
    <w:rsid w:val="0010089D"/>
    <w:rsid w:val="00100BC7"/>
    <w:rsid w:val="00102314"/>
    <w:rsid w:val="00102DC7"/>
    <w:rsid w:val="001034C6"/>
    <w:rsid w:val="00103BC8"/>
    <w:rsid w:val="00104E35"/>
    <w:rsid w:val="00105ADB"/>
    <w:rsid w:val="00107A32"/>
    <w:rsid w:val="0011025D"/>
    <w:rsid w:val="00114C94"/>
    <w:rsid w:val="001208DA"/>
    <w:rsid w:val="00123509"/>
    <w:rsid w:val="00124650"/>
    <w:rsid w:val="00125033"/>
    <w:rsid w:val="00126B7A"/>
    <w:rsid w:val="00132C64"/>
    <w:rsid w:val="001347CE"/>
    <w:rsid w:val="001408D8"/>
    <w:rsid w:val="00143F67"/>
    <w:rsid w:val="00145F58"/>
    <w:rsid w:val="00146410"/>
    <w:rsid w:val="001475C0"/>
    <w:rsid w:val="00147915"/>
    <w:rsid w:val="001506E9"/>
    <w:rsid w:val="001524CF"/>
    <w:rsid w:val="0015473E"/>
    <w:rsid w:val="00155873"/>
    <w:rsid w:val="00155925"/>
    <w:rsid w:val="0015596E"/>
    <w:rsid w:val="001559D2"/>
    <w:rsid w:val="00157382"/>
    <w:rsid w:val="001602F0"/>
    <w:rsid w:val="001639DE"/>
    <w:rsid w:val="00164674"/>
    <w:rsid w:val="00167FB6"/>
    <w:rsid w:val="0017030E"/>
    <w:rsid w:val="00171EBF"/>
    <w:rsid w:val="00173466"/>
    <w:rsid w:val="00174FC9"/>
    <w:rsid w:val="00175142"/>
    <w:rsid w:val="00176091"/>
    <w:rsid w:val="00181881"/>
    <w:rsid w:val="0018281F"/>
    <w:rsid w:val="001870FA"/>
    <w:rsid w:val="001926F4"/>
    <w:rsid w:val="00192960"/>
    <w:rsid w:val="00194B7F"/>
    <w:rsid w:val="0019682E"/>
    <w:rsid w:val="0019768B"/>
    <w:rsid w:val="001A0898"/>
    <w:rsid w:val="001A1A4F"/>
    <w:rsid w:val="001A5851"/>
    <w:rsid w:val="001A7F64"/>
    <w:rsid w:val="001B0D01"/>
    <w:rsid w:val="001B2A5D"/>
    <w:rsid w:val="001B4131"/>
    <w:rsid w:val="001B5639"/>
    <w:rsid w:val="001B6262"/>
    <w:rsid w:val="001B77D5"/>
    <w:rsid w:val="001C037C"/>
    <w:rsid w:val="001C03F3"/>
    <w:rsid w:val="001C12F2"/>
    <w:rsid w:val="001C1C61"/>
    <w:rsid w:val="001C3136"/>
    <w:rsid w:val="001C3A59"/>
    <w:rsid w:val="001D2EEF"/>
    <w:rsid w:val="001D363B"/>
    <w:rsid w:val="001E0956"/>
    <w:rsid w:val="001E3BDE"/>
    <w:rsid w:val="001E5C11"/>
    <w:rsid w:val="001E5F19"/>
    <w:rsid w:val="001F2654"/>
    <w:rsid w:val="001F67FB"/>
    <w:rsid w:val="001F6C72"/>
    <w:rsid w:val="001F71DF"/>
    <w:rsid w:val="001F7E20"/>
    <w:rsid w:val="00201DEC"/>
    <w:rsid w:val="002065C0"/>
    <w:rsid w:val="00210A4A"/>
    <w:rsid w:val="0021206F"/>
    <w:rsid w:val="00212B01"/>
    <w:rsid w:val="00213AF5"/>
    <w:rsid w:val="00213EFA"/>
    <w:rsid w:val="00216092"/>
    <w:rsid w:val="00216D1D"/>
    <w:rsid w:val="0022179B"/>
    <w:rsid w:val="0022368A"/>
    <w:rsid w:val="00223858"/>
    <w:rsid w:val="00223B66"/>
    <w:rsid w:val="00225E6E"/>
    <w:rsid w:val="00227909"/>
    <w:rsid w:val="0023173D"/>
    <w:rsid w:val="00232479"/>
    <w:rsid w:val="00233CC4"/>
    <w:rsid w:val="0023459D"/>
    <w:rsid w:val="00235356"/>
    <w:rsid w:val="00241724"/>
    <w:rsid w:val="0024221B"/>
    <w:rsid w:val="00242308"/>
    <w:rsid w:val="00242608"/>
    <w:rsid w:val="002441A0"/>
    <w:rsid w:val="0024480F"/>
    <w:rsid w:val="00244DEB"/>
    <w:rsid w:val="002451F5"/>
    <w:rsid w:val="00246B6D"/>
    <w:rsid w:val="00250ECA"/>
    <w:rsid w:val="002544B6"/>
    <w:rsid w:val="00260718"/>
    <w:rsid w:val="00260F9B"/>
    <w:rsid w:val="002612A0"/>
    <w:rsid w:val="00262066"/>
    <w:rsid w:val="002716B2"/>
    <w:rsid w:val="00271ECA"/>
    <w:rsid w:val="00274ED3"/>
    <w:rsid w:val="00283E5C"/>
    <w:rsid w:val="00291427"/>
    <w:rsid w:val="002925F2"/>
    <w:rsid w:val="002956FC"/>
    <w:rsid w:val="00295721"/>
    <w:rsid w:val="00295F42"/>
    <w:rsid w:val="0029602E"/>
    <w:rsid w:val="002969E9"/>
    <w:rsid w:val="002A22DF"/>
    <w:rsid w:val="002A446C"/>
    <w:rsid w:val="002A6524"/>
    <w:rsid w:val="002A7F6A"/>
    <w:rsid w:val="002B0E2E"/>
    <w:rsid w:val="002B1F07"/>
    <w:rsid w:val="002B3D64"/>
    <w:rsid w:val="002B63B2"/>
    <w:rsid w:val="002C3DA6"/>
    <w:rsid w:val="002C4CF9"/>
    <w:rsid w:val="002C787D"/>
    <w:rsid w:val="002D037A"/>
    <w:rsid w:val="002D0DB2"/>
    <w:rsid w:val="002D332F"/>
    <w:rsid w:val="002D3400"/>
    <w:rsid w:val="002D378D"/>
    <w:rsid w:val="002D3FE6"/>
    <w:rsid w:val="002D42D3"/>
    <w:rsid w:val="002D720D"/>
    <w:rsid w:val="002D77B4"/>
    <w:rsid w:val="002E0EDE"/>
    <w:rsid w:val="002E3182"/>
    <w:rsid w:val="002E4BAB"/>
    <w:rsid w:val="002E5989"/>
    <w:rsid w:val="002E741A"/>
    <w:rsid w:val="002F04B9"/>
    <w:rsid w:val="002F08E0"/>
    <w:rsid w:val="002F0E0A"/>
    <w:rsid w:val="002F2172"/>
    <w:rsid w:val="002F28E5"/>
    <w:rsid w:val="002F3106"/>
    <w:rsid w:val="002F6B1E"/>
    <w:rsid w:val="002F7F31"/>
    <w:rsid w:val="003028E7"/>
    <w:rsid w:val="003048AE"/>
    <w:rsid w:val="00306BD3"/>
    <w:rsid w:val="00307140"/>
    <w:rsid w:val="00307540"/>
    <w:rsid w:val="00314ACA"/>
    <w:rsid w:val="003169F7"/>
    <w:rsid w:val="00317E53"/>
    <w:rsid w:val="003200EC"/>
    <w:rsid w:val="003201DB"/>
    <w:rsid w:val="00321A98"/>
    <w:rsid w:val="00322432"/>
    <w:rsid w:val="00323C8C"/>
    <w:rsid w:val="00326BBB"/>
    <w:rsid w:val="003313CE"/>
    <w:rsid w:val="00331C8C"/>
    <w:rsid w:val="00332B97"/>
    <w:rsid w:val="00332DFB"/>
    <w:rsid w:val="003337F7"/>
    <w:rsid w:val="003347B0"/>
    <w:rsid w:val="0034236B"/>
    <w:rsid w:val="0034316F"/>
    <w:rsid w:val="0034492C"/>
    <w:rsid w:val="00347D5F"/>
    <w:rsid w:val="00347D61"/>
    <w:rsid w:val="00351514"/>
    <w:rsid w:val="00351EDA"/>
    <w:rsid w:val="0035230D"/>
    <w:rsid w:val="00353406"/>
    <w:rsid w:val="00356E2B"/>
    <w:rsid w:val="00356F67"/>
    <w:rsid w:val="0035706E"/>
    <w:rsid w:val="0035776C"/>
    <w:rsid w:val="00360097"/>
    <w:rsid w:val="003600CA"/>
    <w:rsid w:val="003618DD"/>
    <w:rsid w:val="003625DC"/>
    <w:rsid w:val="00363C2D"/>
    <w:rsid w:val="00365DC4"/>
    <w:rsid w:val="0037116A"/>
    <w:rsid w:val="00371AA8"/>
    <w:rsid w:val="00372B0F"/>
    <w:rsid w:val="00372C69"/>
    <w:rsid w:val="00374574"/>
    <w:rsid w:val="0037462D"/>
    <w:rsid w:val="00374C7E"/>
    <w:rsid w:val="0037528E"/>
    <w:rsid w:val="00376091"/>
    <w:rsid w:val="0037712C"/>
    <w:rsid w:val="003773B5"/>
    <w:rsid w:val="003775BF"/>
    <w:rsid w:val="00381CD3"/>
    <w:rsid w:val="003821E3"/>
    <w:rsid w:val="00383CFB"/>
    <w:rsid w:val="0038762A"/>
    <w:rsid w:val="00387784"/>
    <w:rsid w:val="00387CC2"/>
    <w:rsid w:val="003923DA"/>
    <w:rsid w:val="0039586F"/>
    <w:rsid w:val="00395FB9"/>
    <w:rsid w:val="003A5686"/>
    <w:rsid w:val="003A64FA"/>
    <w:rsid w:val="003A688C"/>
    <w:rsid w:val="003B05AD"/>
    <w:rsid w:val="003B262F"/>
    <w:rsid w:val="003B43BD"/>
    <w:rsid w:val="003C129D"/>
    <w:rsid w:val="003C2EC8"/>
    <w:rsid w:val="003C344C"/>
    <w:rsid w:val="003C6F3F"/>
    <w:rsid w:val="003C7227"/>
    <w:rsid w:val="003D0560"/>
    <w:rsid w:val="003D0F6F"/>
    <w:rsid w:val="003D2EC2"/>
    <w:rsid w:val="003D5A11"/>
    <w:rsid w:val="003D72AF"/>
    <w:rsid w:val="003D7E17"/>
    <w:rsid w:val="003E22F0"/>
    <w:rsid w:val="003E525F"/>
    <w:rsid w:val="003E632E"/>
    <w:rsid w:val="003E6D37"/>
    <w:rsid w:val="003F16ED"/>
    <w:rsid w:val="003F1D56"/>
    <w:rsid w:val="003F48E6"/>
    <w:rsid w:val="003F696C"/>
    <w:rsid w:val="003F7E6A"/>
    <w:rsid w:val="00400131"/>
    <w:rsid w:val="0040021A"/>
    <w:rsid w:val="00402066"/>
    <w:rsid w:val="00403B98"/>
    <w:rsid w:val="00406935"/>
    <w:rsid w:val="004069DC"/>
    <w:rsid w:val="0041094F"/>
    <w:rsid w:val="00413578"/>
    <w:rsid w:val="0041522B"/>
    <w:rsid w:val="00415605"/>
    <w:rsid w:val="004163DF"/>
    <w:rsid w:val="00416774"/>
    <w:rsid w:val="00416CA2"/>
    <w:rsid w:val="00420FB7"/>
    <w:rsid w:val="00421C37"/>
    <w:rsid w:val="0042375C"/>
    <w:rsid w:val="004243ED"/>
    <w:rsid w:val="004251A1"/>
    <w:rsid w:val="0043156C"/>
    <w:rsid w:val="00433314"/>
    <w:rsid w:val="004337CD"/>
    <w:rsid w:val="0043724A"/>
    <w:rsid w:val="00441F7C"/>
    <w:rsid w:val="00441FA0"/>
    <w:rsid w:val="004432D3"/>
    <w:rsid w:val="004441F4"/>
    <w:rsid w:val="00445471"/>
    <w:rsid w:val="00446792"/>
    <w:rsid w:val="0045013F"/>
    <w:rsid w:val="00453546"/>
    <w:rsid w:val="004542BF"/>
    <w:rsid w:val="004600C2"/>
    <w:rsid w:val="0046055C"/>
    <w:rsid w:val="004632DB"/>
    <w:rsid w:val="00463C93"/>
    <w:rsid w:val="00464FEE"/>
    <w:rsid w:val="0046532C"/>
    <w:rsid w:val="0046607A"/>
    <w:rsid w:val="00466759"/>
    <w:rsid w:val="00471658"/>
    <w:rsid w:val="004760E5"/>
    <w:rsid w:val="00476487"/>
    <w:rsid w:val="00476636"/>
    <w:rsid w:val="00476802"/>
    <w:rsid w:val="00476859"/>
    <w:rsid w:val="00480220"/>
    <w:rsid w:val="00480C7F"/>
    <w:rsid w:val="004826E6"/>
    <w:rsid w:val="00482BB5"/>
    <w:rsid w:val="004831EA"/>
    <w:rsid w:val="00483F71"/>
    <w:rsid w:val="0048404F"/>
    <w:rsid w:val="00486813"/>
    <w:rsid w:val="004871C6"/>
    <w:rsid w:val="00493046"/>
    <w:rsid w:val="00494C94"/>
    <w:rsid w:val="004A0606"/>
    <w:rsid w:val="004A470A"/>
    <w:rsid w:val="004B1AF2"/>
    <w:rsid w:val="004B7CB0"/>
    <w:rsid w:val="004C29DD"/>
    <w:rsid w:val="004C6586"/>
    <w:rsid w:val="004C6AC3"/>
    <w:rsid w:val="004C7B3A"/>
    <w:rsid w:val="004D11B3"/>
    <w:rsid w:val="004D6690"/>
    <w:rsid w:val="004E00E6"/>
    <w:rsid w:val="004E118F"/>
    <w:rsid w:val="004E42B1"/>
    <w:rsid w:val="004E570F"/>
    <w:rsid w:val="004F1148"/>
    <w:rsid w:val="004F2B62"/>
    <w:rsid w:val="004F4389"/>
    <w:rsid w:val="004F4531"/>
    <w:rsid w:val="004F463B"/>
    <w:rsid w:val="004F4C86"/>
    <w:rsid w:val="004F532B"/>
    <w:rsid w:val="004F5F03"/>
    <w:rsid w:val="004F7CC1"/>
    <w:rsid w:val="005019BE"/>
    <w:rsid w:val="00502CF3"/>
    <w:rsid w:val="0050389F"/>
    <w:rsid w:val="005039DF"/>
    <w:rsid w:val="005043EA"/>
    <w:rsid w:val="005101B7"/>
    <w:rsid w:val="00511ACB"/>
    <w:rsid w:val="00512378"/>
    <w:rsid w:val="00513CF6"/>
    <w:rsid w:val="0051419C"/>
    <w:rsid w:val="0051420F"/>
    <w:rsid w:val="00516E50"/>
    <w:rsid w:val="00517780"/>
    <w:rsid w:val="0052105A"/>
    <w:rsid w:val="00523657"/>
    <w:rsid w:val="00524F5C"/>
    <w:rsid w:val="00525F9A"/>
    <w:rsid w:val="005413CC"/>
    <w:rsid w:val="00541920"/>
    <w:rsid w:val="0054453C"/>
    <w:rsid w:val="00547CFD"/>
    <w:rsid w:val="00550C1D"/>
    <w:rsid w:val="005543A4"/>
    <w:rsid w:val="00554AFA"/>
    <w:rsid w:val="00554CFE"/>
    <w:rsid w:val="00554FA6"/>
    <w:rsid w:val="005557BF"/>
    <w:rsid w:val="00555F99"/>
    <w:rsid w:val="00560A13"/>
    <w:rsid w:val="00562086"/>
    <w:rsid w:val="00562478"/>
    <w:rsid w:val="00565F6B"/>
    <w:rsid w:val="0056649D"/>
    <w:rsid w:val="00571DD2"/>
    <w:rsid w:val="0057473C"/>
    <w:rsid w:val="00580712"/>
    <w:rsid w:val="005828C4"/>
    <w:rsid w:val="005830B2"/>
    <w:rsid w:val="005832C9"/>
    <w:rsid w:val="00583B03"/>
    <w:rsid w:val="00586D34"/>
    <w:rsid w:val="005908F1"/>
    <w:rsid w:val="005932D9"/>
    <w:rsid w:val="005949DE"/>
    <w:rsid w:val="00597BCA"/>
    <w:rsid w:val="005A0B43"/>
    <w:rsid w:val="005A179B"/>
    <w:rsid w:val="005A3211"/>
    <w:rsid w:val="005A39EC"/>
    <w:rsid w:val="005A562A"/>
    <w:rsid w:val="005A691C"/>
    <w:rsid w:val="005A6EEF"/>
    <w:rsid w:val="005A7A16"/>
    <w:rsid w:val="005B2D3A"/>
    <w:rsid w:val="005B34D6"/>
    <w:rsid w:val="005B745C"/>
    <w:rsid w:val="005C0BDE"/>
    <w:rsid w:val="005C17B8"/>
    <w:rsid w:val="005C2122"/>
    <w:rsid w:val="005C25E0"/>
    <w:rsid w:val="005C33AA"/>
    <w:rsid w:val="005C574C"/>
    <w:rsid w:val="005D51F8"/>
    <w:rsid w:val="005E0290"/>
    <w:rsid w:val="005E0370"/>
    <w:rsid w:val="005E5F74"/>
    <w:rsid w:val="005F039F"/>
    <w:rsid w:val="005F2AD1"/>
    <w:rsid w:val="005F4052"/>
    <w:rsid w:val="005F45FC"/>
    <w:rsid w:val="005F52F2"/>
    <w:rsid w:val="005F6BE5"/>
    <w:rsid w:val="005F6C72"/>
    <w:rsid w:val="005F7BBA"/>
    <w:rsid w:val="005F7C95"/>
    <w:rsid w:val="006016CB"/>
    <w:rsid w:val="0060306F"/>
    <w:rsid w:val="006036A7"/>
    <w:rsid w:val="006050DC"/>
    <w:rsid w:val="00610118"/>
    <w:rsid w:val="0061165E"/>
    <w:rsid w:val="00612341"/>
    <w:rsid w:val="006148CD"/>
    <w:rsid w:val="00615E63"/>
    <w:rsid w:val="00617CA5"/>
    <w:rsid w:val="00623546"/>
    <w:rsid w:val="00625483"/>
    <w:rsid w:val="00626049"/>
    <w:rsid w:val="006336F6"/>
    <w:rsid w:val="00634167"/>
    <w:rsid w:val="0063568A"/>
    <w:rsid w:val="00635DD5"/>
    <w:rsid w:val="00637F1F"/>
    <w:rsid w:val="00640C9F"/>
    <w:rsid w:val="0064160A"/>
    <w:rsid w:val="00643BAF"/>
    <w:rsid w:val="00644733"/>
    <w:rsid w:val="00645FB7"/>
    <w:rsid w:val="006518DA"/>
    <w:rsid w:val="006534AC"/>
    <w:rsid w:val="00653CF7"/>
    <w:rsid w:val="0065484C"/>
    <w:rsid w:val="00655C63"/>
    <w:rsid w:val="0065656F"/>
    <w:rsid w:val="00661380"/>
    <w:rsid w:val="006627A9"/>
    <w:rsid w:val="0066643A"/>
    <w:rsid w:val="006712D3"/>
    <w:rsid w:val="00671AF7"/>
    <w:rsid w:val="00672F4D"/>
    <w:rsid w:val="00674402"/>
    <w:rsid w:val="006768F9"/>
    <w:rsid w:val="00677BFF"/>
    <w:rsid w:val="0068259F"/>
    <w:rsid w:val="0068628D"/>
    <w:rsid w:val="00686987"/>
    <w:rsid w:val="0069373E"/>
    <w:rsid w:val="00694DFE"/>
    <w:rsid w:val="00697C66"/>
    <w:rsid w:val="006A182B"/>
    <w:rsid w:val="006A6B2C"/>
    <w:rsid w:val="006B1AC1"/>
    <w:rsid w:val="006B4428"/>
    <w:rsid w:val="006B4D8E"/>
    <w:rsid w:val="006B650A"/>
    <w:rsid w:val="006B77B4"/>
    <w:rsid w:val="006C3F10"/>
    <w:rsid w:val="006C786B"/>
    <w:rsid w:val="006C7A7D"/>
    <w:rsid w:val="006D055C"/>
    <w:rsid w:val="006D2651"/>
    <w:rsid w:val="006D3F9E"/>
    <w:rsid w:val="006D6497"/>
    <w:rsid w:val="006E0786"/>
    <w:rsid w:val="006E257E"/>
    <w:rsid w:val="006E3297"/>
    <w:rsid w:val="006E3972"/>
    <w:rsid w:val="006E53DF"/>
    <w:rsid w:val="006E7337"/>
    <w:rsid w:val="006E74C6"/>
    <w:rsid w:val="006E7F5E"/>
    <w:rsid w:val="006F139F"/>
    <w:rsid w:val="006F203C"/>
    <w:rsid w:val="006F2A7B"/>
    <w:rsid w:val="006F643E"/>
    <w:rsid w:val="006F6931"/>
    <w:rsid w:val="006F71CC"/>
    <w:rsid w:val="006F7DB0"/>
    <w:rsid w:val="00700F5B"/>
    <w:rsid w:val="0070621D"/>
    <w:rsid w:val="00711AE0"/>
    <w:rsid w:val="00724B24"/>
    <w:rsid w:val="00725A00"/>
    <w:rsid w:val="00727813"/>
    <w:rsid w:val="0073016B"/>
    <w:rsid w:val="00731358"/>
    <w:rsid w:val="00733045"/>
    <w:rsid w:val="007353F7"/>
    <w:rsid w:val="007354B3"/>
    <w:rsid w:val="00736D82"/>
    <w:rsid w:val="0074005A"/>
    <w:rsid w:val="00743669"/>
    <w:rsid w:val="0074601C"/>
    <w:rsid w:val="0074670D"/>
    <w:rsid w:val="007479F4"/>
    <w:rsid w:val="00755ED4"/>
    <w:rsid w:val="007561E4"/>
    <w:rsid w:val="00757225"/>
    <w:rsid w:val="007573D3"/>
    <w:rsid w:val="00760ADA"/>
    <w:rsid w:val="00761A0A"/>
    <w:rsid w:val="00763FE5"/>
    <w:rsid w:val="00764C44"/>
    <w:rsid w:val="0076516B"/>
    <w:rsid w:val="00765EB7"/>
    <w:rsid w:val="0076689E"/>
    <w:rsid w:val="007669CA"/>
    <w:rsid w:val="007746E6"/>
    <w:rsid w:val="00774711"/>
    <w:rsid w:val="007755DB"/>
    <w:rsid w:val="00780A77"/>
    <w:rsid w:val="0078164F"/>
    <w:rsid w:val="00782260"/>
    <w:rsid w:val="00784367"/>
    <w:rsid w:val="00784A53"/>
    <w:rsid w:val="0079098B"/>
    <w:rsid w:val="00790D3B"/>
    <w:rsid w:val="00796547"/>
    <w:rsid w:val="00797543"/>
    <w:rsid w:val="00797635"/>
    <w:rsid w:val="007A1501"/>
    <w:rsid w:val="007A362A"/>
    <w:rsid w:val="007A57E6"/>
    <w:rsid w:val="007B27CF"/>
    <w:rsid w:val="007B53C7"/>
    <w:rsid w:val="007B7FA8"/>
    <w:rsid w:val="007C028F"/>
    <w:rsid w:val="007C1921"/>
    <w:rsid w:val="007C241D"/>
    <w:rsid w:val="007C5BA2"/>
    <w:rsid w:val="007C6199"/>
    <w:rsid w:val="007D1FB8"/>
    <w:rsid w:val="007D3F2A"/>
    <w:rsid w:val="007D4339"/>
    <w:rsid w:val="007D4D42"/>
    <w:rsid w:val="007D6AAD"/>
    <w:rsid w:val="007D6E2D"/>
    <w:rsid w:val="007E3095"/>
    <w:rsid w:val="007E43A7"/>
    <w:rsid w:val="007F03F1"/>
    <w:rsid w:val="007F375E"/>
    <w:rsid w:val="007F4342"/>
    <w:rsid w:val="007F4A9B"/>
    <w:rsid w:val="007F5363"/>
    <w:rsid w:val="007F6452"/>
    <w:rsid w:val="007F7D93"/>
    <w:rsid w:val="00803AA3"/>
    <w:rsid w:val="00803CE9"/>
    <w:rsid w:val="00806095"/>
    <w:rsid w:val="00806107"/>
    <w:rsid w:val="00806D22"/>
    <w:rsid w:val="008072CC"/>
    <w:rsid w:val="00807F99"/>
    <w:rsid w:val="00813F30"/>
    <w:rsid w:val="00816C2D"/>
    <w:rsid w:val="0081750F"/>
    <w:rsid w:val="008241DC"/>
    <w:rsid w:val="008247F0"/>
    <w:rsid w:val="00824A1A"/>
    <w:rsid w:val="00824B7D"/>
    <w:rsid w:val="0082521A"/>
    <w:rsid w:val="0082762B"/>
    <w:rsid w:val="00830C46"/>
    <w:rsid w:val="00831174"/>
    <w:rsid w:val="00831677"/>
    <w:rsid w:val="008336BE"/>
    <w:rsid w:val="008338E0"/>
    <w:rsid w:val="0083708D"/>
    <w:rsid w:val="00845E95"/>
    <w:rsid w:val="0084751C"/>
    <w:rsid w:val="0085225F"/>
    <w:rsid w:val="0085298E"/>
    <w:rsid w:val="00852FFF"/>
    <w:rsid w:val="008578DD"/>
    <w:rsid w:val="00860C41"/>
    <w:rsid w:val="00862487"/>
    <w:rsid w:val="00863F35"/>
    <w:rsid w:val="00864A55"/>
    <w:rsid w:val="00867349"/>
    <w:rsid w:val="00867611"/>
    <w:rsid w:val="0087345B"/>
    <w:rsid w:val="008735AD"/>
    <w:rsid w:val="008759F6"/>
    <w:rsid w:val="00875C4A"/>
    <w:rsid w:val="008763C9"/>
    <w:rsid w:val="00876898"/>
    <w:rsid w:val="008770E7"/>
    <w:rsid w:val="008807BE"/>
    <w:rsid w:val="008816BF"/>
    <w:rsid w:val="00884896"/>
    <w:rsid w:val="00885994"/>
    <w:rsid w:val="00887B66"/>
    <w:rsid w:val="0089022A"/>
    <w:rsid w:val="00892BEE"/>
    <w:rsid w:val="00895B34"/>
    <w:rsid w:val="008A0024"/>
    <w:rsid w:val="008A0DA6"/>
    <w:rsid w:val="008A0E1B"/>
    <w:rsid w:val="008A1184"/>
    <w:rsid w:val="008A12C6"/>
    <w:rsid w:val="008A4699"/>
    <w:rsid w:val="008A5D1A"/>
    <w:rsid w:val="008A7DC0"/>
    <w:rsid w:val="008B06B6"/>
    <w:rsid w:val="008B1229"/>
    <w:rsid w:val="008B128C"/>
    <w:rsid w:val="008B3A51"/>
    <w:rsid w:val="008B5C87"/>
    <w:rsid w:val="008B758F"/>
    <w:rsid w:val="008C3B5A"/>
    <w:rsid w:val="008C3CDE"/>
    <w:rsid w:val="008C4B18"/>
    <w:rsid w:val="008C5B79"/>
    <w:rsid w:val="008C7927"/>
    <w:rsid w:val="008D038B"/>
    <w:rsid w:val="008D0E79"/>
    <w:rsid w:val="008D2CD8"/>
    <w:rsid w:val="008D6662"/>
    <w:rsid w:val="008E03BA"/>
    <w:rsid w:val="008E174B"/>
    <w:rsid w:val="008E47BF"/>
    <w:rsid w:val="008F45B7"/>
    <w:rsid w:val="00900AB9"/>
    <w:rsid w:val="009034D1"/>
    <w:rsid w:val="00903E45"/>
    <w:rsid w:val="0090520C"/>
    <w:rsid w:val="00905C20"/>
    <w:rsid w:val="00906000"/>
    <w:rsid w:val="00907259"/>
    <w:rsid w:val="00911116"/>
    <w:rsid w:val="00911CB2"/>
    <w:rsid w:val="00924732"/>
    <w:rsid w:val="00925E02"/>
    <w:rsid w:val="00927567"/>
    <w:rsid w:val="00927AED"/>
    <w:rsid w:val="00936213"/>
    <w:rsid w:val="00936B95"/>
    <w:rsid w:val="0094086D"/>
    <w:rsid w:val="0094403E"/>
    <w:rsid w:val="009452B0"/>
    <w:rsid w:val="009457F8"/>
    <w:rsid w:val="00945E1D"/>
    <w:rsid w:val="009467AC"/>
    <w:rsid w:val="00946A9E"/>
    <w:rsid w:val="00947091"/>
    <w:rsid w:val="00950593"/>
    <w:rsid w:val="00955130"/>
    <w:rsid w:val="00961606"/>
    <w:rsid w:val="0096380A"/>
    <w:rsid w:val="00967E95"/>
    <w:rsid w:val="00967F92"/>
    <w:rsid w:val="009711D2"/>
    <w:rsid w:val="009726B2"/>
    <w:rsid w:val="009738FD"/>
    <w:rsid w:val="0097409C"/>
    <w:rsid w:val="009756DD"/>
    <w:rsid w:val="00975CC4"/>
    <w:rsid w:val="00976AC3"/>
    <w:rsid w:val="00980D6B"/>
    <w:rsid w:val="009837B8"/>
    <w:rsid w:val="00983EE4"/>
    <w:rsid w:val="0098571F"/>
    <w:rsid w:val="009861EF"/>
    <w:rsid w:val="00987245"/>
    <w:rsid w:val="00990B40"/>
    <w:rsid w:val="00990FD4"/>
    <w:rsid w:val="00993191"/>
    <w:rsid w:val="00993CAA"/>
    <w:rsid w:val="00994768"/>
    <w:rsid w:val="00994EAF"/>
    <w:rsid w:val="00996439"/>
    <w:rsid w:val="00996CC9"/>
    <w:rsid w:val="009A181A"/>
    <w:rsid w:val="009A190D"/>
    <w:rsid w:val="009A2C4D"/>
    <w:rsid w:val="009A7C96"/>
    <w:rsid w:val="009B016D"/>
    <w:rsid w:val="009B123E"/>
    <w:rsid w:val="009B7D07"/>
    <w:rsid w:val="009C1BDB"/>
    <w:rsid w:val="009C2087"/>
    <w:rsid w:val="009C22C6"/>
    <w:rsid w:val="009C505E"/>
    <w:rsid w:val="009C5127"/>
    <w:rsid w:val="009D02DC"/>
    <w:rsid w:val="009D0F85"/>
    <w:rsid w:val="009D462A"/>
    <w:rsid w:val="009D74EE"/>
    <w:rsid w:val="009E07A4"/>
    <w:rsid w:val="009E1FC3"/>
    <w:rsid w:val="009E59A7"/>
    <w:rsid w:val="009E5D7F"/>
    <w:rsid w:val="009E6A85"/>
    <w:rsid w:val="009F199F"/>
    <w:rsid w:val="009F3C03"/>
    <w:rsid w:val="009F498A"/>
    <w:rsid w:val="009F5C52"/>
    <w:rsid w:val="009F5F05"/>
    <w:rsid w:val="009F6837"/>
    <w:rsid w:val="009F7A7C"/>
    <w:rsid w:val="00A029E5"/>
    <w:rsid w:val="00A02EEE"/>
    <w:rsid w:val="00A07443"/>
    <w:rsid w:val="00A07C22"/>
    <w:rsid w:val="00A108B1"/>
    <w:rsid w:val="00A15DD3"/>
    <w:rsid w:val="00A162C1"/>
    <w:rsid w:val="00A169B6"/>
    <w:rsid w:val="00A16C15"/>
    <w:rsid w:val="00A17A46"/>
    <w:rsid w:val="00A17D87"/>
    <w:rsid w:val="00A20293"/>
    <w:rsid w:val="00A20AB7"/>
    <w:rsid w:val="00A2180F"/>
    <w:rsid w:val="00A221A4"/>
    <w:rsid w:val="00A226C0"/>
    <w:rsid w:val="00A26C76"/>
    <w:rsid w:val="00A31E92"/>
    <w:rsid w:val="00A32C5E"/>
    <w:rsid w:val="00A351FB"/>
    <w:rsid w:val="00A353DB"/>
    <w:rsid w:val="00A35BC6"/>
    <w:rsid w:val="00A362FC"/>
    <w:rsid w:val="00A46246"/>
    <w:rsid w:val="00A4675E"/>
    <w:rsid w:val="00A47123"/>
    <w:rsid w:val="00A4790D"/>
    <w:rsid w:val="00A47A89"/>
    <w:rsid w:val="00A51EEE"/>
    <w:rsid w:val="00A524B0"/>
    <w:rsid w:val="00A551A6"/>
    <w:rsid w:val="00A606AC"/>
    <w:rsid w:val="00A6351A"/>
    <w:rsid w:val="00A64022"/>
    <w:rsid w:val="00A66596"/>
    <w:rsid w:val="00A66AD8"/>
    <w:rsid w:val="00A67B49"/>
    <w:rsid w:val="00A70B50"/>
    <w:rsid w:val="00A7102D"/>
    <w:rsid w:val="00A71C89"/>
    <w:rsid w:val="00A73446"/>
    <w:rsid w:val="00A76120"/>
    <w:rsid w:val="00A82217"/>
    <w:rsid w:val="00A90D4F"/>
    <w:rsid w:val="00A9156E"/>
    <w:rsid w:val="00A92942"/>
    <w:rsid w:val="00A93A58"/>
    <w:rsid w:val="00A958EE"/>
    <w:rsid w:val="00A95C62"/>
    <w:rsid w:val="00A97664"/>
    <w:rsid w:val="00AA1C72"/>
    <w:rsid w:val="00AA2AFF"/>
    <w:rsid w:val="00AA2B3E"/>
    <w:rsid w:val="00AA339F"/>
    <w:rsid w:val="00AA4017"/>
    <w:rsid w:val="00AA6656"/>
    <w:rsid w:val="00AA7B5E"/>
    <w:rsid w:val="00AB03B6"/>
    <w:rsid w:val="00AB46BA"/>
    <w:rsid w:val="00AB4F45"/>
    <w:rsid w:val="00AB7928"/>
    <w:rsid w:val="00AC0931"/>
    <w:rsid w:val="00AC1FF4"/>
    <w:rsid w:val="00AC45E9"/>
    <w:rsid w:val="00AC4E18"/>
    <w:rsid w:val="00AD3B4A"/>
    <w:rsid w:val="00AD4205"/>
    <w:rsid w:val="00AD496E"/>
    <w:rsid w:val="00AD5AE3"/>
    <w:rsid w:val="00AF1E46"/>
    <w:rsid w:val="00AF2A5B"/>
    <w:rsid w:val="00AF6EF1"/>
    <w:rsid w:val="00AF7991"/>
    <w:rsid w:val="00B038AC"/>
    <w:rsid w:val="00B03F29"/>
    <w:rsid w:val="00B04D7A"/>
    <w:rsid w:val="00B0532F"/>
    <w:rsid w:val="00B12B8F"/>
    <w:rsid w:val="00B14005"/>
    <w:rsid w:val="00B1694D"/>
    <w:rsid w:val="00B20D66"/>
    <w:rsid w:val="00B2156D"/>
    <w:rsid w:val="00B221B6"/>
    <w:rsid w:val="00B249F7"/>
    <w:rsid w:val="00B31FBF"/>
    <w:rsid w:val="00B35976"/>
    <w:rsid w:val="00B3665C"/>
    <w:rsid w:val="00B37257"/>
    <w:rsid w:val="00B40651"/>
    <w:rsid w:val="00B43642"/>
    <w:rsid w:val="00B43EBE"/>
    <w:rsid w:val="00B450A3"/>
    <w:rsid w:val="00B45AEF"/>
    <w:rsid w:val="00B45FC2"/>
    <w:rsid w:val="00B46201"/>
    <w:rsid w:val="00B469CB"/>
    <w:rsid w:val="00B4744A"/>
    <w:rsid w:val="00B47865"/>
    <w:rsid w:val="00B53CE0"/>
    <w:rsid w:val="00B54C62"/>
    <w:rsid w:val="00B55935"/>
    <w:rsid w:val="00B55D5C"/>
    <w:rsid w:val="00B6217C"/>
    <w:rsid w:val="00B62C32"/>
    <w:rsid w:val="00B62EE0"/>
    <w:rsid w:val="00B63989"/>
    <w:rsid w:val="00B649C7"/>
    <w:rsid w:val="00B66354"/>
    <w:rsid w:val="00B71160"/>
    <w:rsid w:val="00B73A9C"/>
    <w:rsid w:val="00B77223"/>
    <w:rsid w:val="00B8173B"/>
    <w:rsid w:val="00B835BE"/>
    <w:rsid w:val="00B87990"/>
    <w:rsid w:val="00B87B92"/>
    <w:rsid w:val="00B90D85"/>
    <w:rsid w:val="00B91BC8"/>
    <w:rsid w:val="00B91DFC"/>
    <w:rsid w:val="00B92B36"/>
    <w:rsid w:val="00B9340D"/>
    <w:rsid w:val="00B93899"/>
    <w:rsid w:val="00B9393A"/>
    <w:rsid w:val="00B93A34"/>
    <w:rsid w:val="00B956DE"/>
    <w:rsid w:val="00B96157"/>
    <w:rsid w:val="00BA27F0"/>
    <w:rsid w:val="00BA319D"/>
    <w:rsid w:val="00BA5115"/>
    <w:rsid w:val="00BA7916"/>
    <w:rsid w:val="00BB074C"/>
    <w:rsid w:val="00BB0875"/>
    <w:rsid w:val="00BB6AF1"/>
    <w:rsid w:val="00BB7180"/>
    <w:rsid w:val="00BB7A58"/>
    <w:rsid w:val="00BB7C82"/>
    <w:rsid w:val="00BC3EBE"/>
    <w:rsid w:val="00BC66C6"/>
    <w:rsid w:val="00BD5128"/>
    <w:rsid w:val="00BD55F2"/>
    <w:rsid w:val="00BD6BC4"/>
    <w:rsid w:val="00BE0D54"/>
    <w:rsid w:val="00BE6A98"/>
    <w:rsid w:val="00BE7C9F"/>
    <w:rsid w:val="00BF087A"/>
    <w:rsid w:val="00BF1428"/>
    <w:rsid w:val="00BF2A7F"/>
    <w:rsid w:val="00BF3268"/>
    <w:rsid w:val="00BF5F88"/>
    <w:rsid w:val="00BF75BF"/>
    <w:rsid w:val="00C02360"/>
    <w:rsid w:val="00C02452"/>
    <w:rsid w:val="00C02C36"/>
    <w:rsid w:val="00C034C4"/>
    <w:rsid w:val="00C04FFE"/>
    <w:rsid w:val="00C05149"/>
    <w:rsid w:val="00C05B15"/>
    <w:rsid w:val="00C068D7"/>
    <w:rsid w:val="00C06958"/>
    <w:rsid w:val="00C06FE9"/>
    <w:rsid w:val="00C13316"/>
    <w:rsid w:val="00C16B43"/>
    <w:rsid w:val="00C23670"/>
    <w:rsid w:val="00C27054"/>
    <w:rsid w:val="00C30411"/>
    <w:rsid w:val="00C3286E"/>
    <w:rsid w:val="00C32A8C"/>
    <w:rsid w:val="00C33235"/>
    <w:rsid w:val="00C35B90"/>
    <w:rsid w:val="00C35D02"/>
    <w:rsid w:val="00C37872"/>
    <w:rsid w:val="00C4030B"/>
    <w:rsid w:val="00C40B62"/>
    <w:rsid w:val="00C42B3E"/>
    <w:rsid w:val="00C42D7E"/>
    <w:rsid w:val="00C437D7"/>
    <w:rsid w:val="00C43D5B"/>
    <w:rsid w:val="00C45BD6"/>
    <w:rsid w:val="00C46852"/>
    <w:rsid w:val="00C47011"/>
    <w:rsid w:val="00C53268"/>
    <w:rsid w:val="00C53416"/>
    <w:rsid w:val="00C53A70"/>
    <w:rsid w:val="00C54B5D"/>
    <w:rsid w:val="00C562E2"/>
    <w:rsid w:val="00C621FC"/>
    <w:rsid w:val="00C63D8F"/>
    <w:rsid w:val="00C66E5A"/>
    <w:rsid w:val="00C71CD5"/>
    <w:rsid w:val="00C72A6E"/>
    <w:rsid w:val="00C72B21"/>
    <w:rsid w:val="00C756FA"/>
    <w:rsid w:val="00C77367"/>
    <w:rsid w:val="00C80CDC"/>
    <w:rsid w:val="00C819E3"/>
    <w:rsid w:val="00C81FD5"/>
    <w:rsid w:val="00C8452F"/>
    <w:rsid w:val="00C84B1A"/>
    <w:rsid w:val="00C85EFE"/>
    <w:rsid w:val="00C91ACB"/>
    <w:rsid w:val="00C951DC"/>
    <w:rsid w:val="00C95476"/>
    <w:rsid w:val="00C95C34"/>
    <w:rsid w:val="00C96B8B"/>
    <w:rsid w:val="00C97055"/>
    <w:rsid w:val="00CA0761"/>
    <w:rsid w:val="00CA1162"/>
    <w:rsid w:val="00CA397F"/>
    <w:rsid w:val="00CA4438"/>
    <w:rsid w:val="00CA46D2"/>
    <w:rsid w:val="00CA5611"/>
    <w:rsid w:val="00CA70B9"/>
    <w:rsid w:val="00CB28A2"/>
    <w:rsid w:val="00CB3559"/>
    <w:rsid w:val="00CB4951"/>
    <w:rsid w:val="00CB644A"/>
    <w:rsid w:val="00CB6B83"/>
    <w:rsid w:val="00CC1A9F"/>
    <w:rsid w:val="00CD3ECE"/>
    <w:rsid w:val="00CD6768"/>
    <w:rsid w:val="00CD7957"/>
    <w:rsid w:val="00CE0029"/>
    <w:rsid w:val="00CE6BA3"/>
    <w:rsid w:val="00CE763D"/>
    <w:rsid w:val="00CE7F8C"/>
    <w:rsid w:val="00CF1829"/>
    <w:rsid w:val="00CF217D"/>
    <w:rsid w:val="00D018E2"/>
    <w:rsid w:val="00D02201"/>
    <w:rsid w:val="00D03064"/>
    <w:rsid w:val="00D056AE"/>
    <w:rsid w:val="00D06FF7"/>
    <w:rsid w:val="00D07379"/>
    <w:rsid w:val="00D14586"/>
    <w:rsid w:val="00D14C94"/>
    <w:rsid w:val="00D16FC8"/>
    <w:rsid w:val="00D178E3"/>
    <w:rsid w:val="00D200BE"/>
    <w:rsid w:val="00D2353E"/>
    <w:rsid w:val="00D23B1F"/>
    <w:rsid w:val="00D25AED"/>
    <w:rsid w:val="00D25CF9"/>
    <w:rsid w:val="00D25F5B"/>
    <w:rsid w:val="00D33C34"/>
    <w:rsid w:val="00D33FF9"/>
    <w:rsid w:val="00D35727"/>
    <w:rsid w:val="00D35B16"/>
    <w:rsid w:val="00D37265"/>
    <w:rsid w:val="00D37309"/>
    <w:rsid w:val="00D40D66"/>
    <w:rsid w:val="00D429CB"/>
    <w:rsid w:val="00D43EEC"/>
    <w:rsid w:val="00D44B34"/>
    <w:rsid w:val="00D461C1"/>
    <w:rsid w:val="00D50957"/>
    <w:rsid w:val="00D50BBD"/>
    <w:rsid w:val="00D53882"/>
    <w:rsid w:val="00D55D8B"/>
    <w:rsid w:val="00D562F2"/>
    <w:rsid w:val="00D5770B"/>
    <w:rsid w:val="00D60236"/>
    <w:rsid w:val="00D60915"/>
    <w:rsid w:val="00D61BD0"/>
    <w:rsid w:val="00D622EB"/>
    <w:rsid w:val="00D62807"/>
    <w:rsid w:val="00D628EA"/>
    <w:rsid w:val="00D66D35"/>
    <w:rsid w:val="00D74619"/>
    <w:rsid w:val="00D810DE"/>
    <w:rsid w:val="00D85317"/>
    <w:rsid w:val="00D85784"/>
    <w:rsid w:val="00D87FA1"/>
    <w:rsid w:val="00D90419"/>
    <w:rsid w:val="00D938DF"/>
    <w:rsid w:val="00D95448"/>
    <w:rsid w:val="00D95BCF"/>
    <w:rsid w:val="00D97630"/>
    <w:rsid w:val="00DA023B"/>
    <w:rsid w:val="00DA59BF"/>
    <w:rsid w:val="00DA6172"/>
    <w:rsid w:val="00DA65F6"/>
    <w:rsid w:val="00DA664A"/>
    <w:rsid w:val="00DA79D7"/>
    <w:rsid w:val="00DB071C"/>
    <w:rsid w:val="00DB0A68"/>
    <w:rsid w:val="00DB181D"/>
    <w:rsid w:val="00DB4789"/>
    <w:rsid w:val="00DB4EDE"/>
    <w:rsid w:val="00DB51D2"/>
    <w:rsid w:val="00DB6101"/>
    <w:rsid w:val="00DB7298"/>
    <w:rsid w:val="00DB7E02"/>
    <w:rsid w:val="00DB7F69"/>
    <w:rsid w:val="00DC1CCA"/>
    <w:rsid w:val="00DC1DB5"/>
    <w:rsid w:val="00DC496A"/>
    <w:rsid w:val="00DC63D0"/>
    <w:rsid w:val="00DC70DF"/>
    <w:rsid w:val="00DD00AC"/>
    <w:rsid w:val="00DD0281"/>
    <w:rsid w:val="00DD1AA5"/>
    <w:rsid w:val="00DD3B85"/>
    <w:rsid w:val="00DD64FD"/>
    <w:rsid w:val="00DD6740"/>
    <w:rsid w:val="00DE1272"/>
    <w:rsid w:val="00DE127C"/>
    <w:rsid w:val="00DE18E9"/>
    <w:rsid w:val="00DE3F92"/>
    <w:rsid w:val="00DE42AB"/>
    <w:rsid w:val="00DE4AE0"/>
    <w:rsid w:val="00DE7247"/>
    <w:rsid w:val="00DE72E0"/>
    <w:rsid w:val="00DE7BDE"/>
    <w:rsid w:val="00DF054A"/>
    <w:rsid w:val="00DF1330"/>
    <w:rsid w:val="00DF2E76"/>
    <w:rsid w:val="00DF34FF"/>
    <w:rsid w:val="00DF5ED8"/>
    <w:rsid w:val="00DF680B"/>
    <w:rsid w:val="00E03034"/>
    <w:rsid w:val="00E11832"/>
    <w:rsid w:val="00E11A41"/>
    <w:rsid w:val="00E15475"/>
    <w:rsid w:val="00E15B91"/>
    <w:rsid w:val="00E21C0C"/>
    <w:rsid w:val="00E22464"/>
    <w:rsid w:val="00E2285E"/>
    <w:rsid w:val="00E23A75"/>
    <w:rsid w:val="00E274B3"/>
    <w:rsid w:val="00E30BBA"/>
    <w:rsid w:val="00E351F2"/>
    <w:rsid w:val="00E37B83"/>
    <w:rsid w:val="00E40140"/>
    <w:rsid w:val="00E4194B"/>
    <w:rsid w:val="00E43597"/>
    <w:rsid w:val="00E44939"/>
    <w:rsid w:val="00E45EE0"/>
    <w:rsid w:val="00E464D2"/>
    <w:rsid w:val="00E47EB4"/>
    <w:rsid w:val="00E518B7"/>
    <w:rsid w:val="00E548E6"/>
    <w:rsid w:val="00E549F3"/>
    <w:rsid w:val="00E54A8C"/>
    <w:rsid w:val="00E55462"/>
    <w:rsid w:val="00E55FD7"/>
    <w:rsid w:val="00E56211"/>
    <w:rsid w:val="00E60EBB"/>
    <w:rsid w:val="00E61C28"/>
    <w:rsid w:val="00E63D3B"/>
    <w:rsid w:val="00E64798"/>
    <w:rsid w:val="00E65A66"/>
    <w:rsid w:val="00E67044"/>
    <w:rsid w:val="00E671A1"/>
    <w:rsid w:val="00E67471"/>
    <w:rsid w:val="00E67C46"/>
    <w:rsid w:val="00E71DA3"/>
    <w:rsid w:val="00E722CB"/>
    <w:rsid w:val="00E733D3"/>
    <w:rsid w:val="00E754C9"/>
    <w:rsid w:val="00E778D5"/>
    <w:rsid w:val="00E85A35"/>
    <w:rsid w:val="00E87953"/>
    <w:rsid w:val="00E91F3E"/>
    <w:rsid w:val="00E92F84"/>
    <w:rsid w:val="00E936E3"/>
    <w:rsid w:val="00E93AB8"/>
    <w:rsid w:val="00E93EB1"/>
    <w:rsid w:val="00E95CD1"/>
    <w:rsid w:val="00E9634F"/>
    <w:rsid w:val="00E97F90"/>
    <w:rsid w:val="00EA4381"/>
    <w:rsid w:val="00EA5CE0"/>
    <w:rsid w:val="00EA6293"/>
    <w:rsid w:val="00EB0D4E"/>
    <w:rsid w:val="00EB1B7E"/>
    <w:rsid w:val="00EB3F20"/>
    <w:rsid w:val="00EB5C2B"/>
    <w:rsid w:val="00EB6267"/>
    <w:rsid w:val="00EB6E2E"/>
    <w:rsid w:val="00EB7878"/>
    <w:rsid w:val="00EC1008"/>
    <w:rsid w:val="00EC21CE"/>
    <w:rsid w:val="00EC2E91"/>
    <w:rsid w:val="00EC4EC6"/>
    <w:rsid w:val="00EC54D3"/>
    <w:rsid w:val="00EC586D"/>
    <w:rsid w:val="00ED054D"/>
    <w:rsid w:val="00ED279B"/>
    <w:rsid w:val="00ED5933"/>
    <w:rsid w:val="00ED6939"/>
    <w:rsid w:val="00ED6A02"/>
    <w:rsid w:val="00EE036B"/>
    <w:rsid w:val="00EE1BE3"/>
    <w:rsid w:val="00EE2229"/>
    <w:rsid w:val="00EE5516"/>
    <w:rsid w:val="00EE580C"/>
    <w:rsid w:val="00EE65EF"/>
    <w:rsid w:val="00EE7220"/>
    <w:rsid w:val="00EF087F"/>
    <w:rsid w:val="00EF0F4F"/>
    <w:rsid w:val="00F00B87"/>
    <w:rsid w:val="00F02080"/>
    <w:rsid w:val="00F025A2"/>
    <w:rsid w:val="00F036D1"/>
    <w:rsid w:val="00F03B96"/>
    <w:rsid w:val="00F044BC"/>
    <w:rsid w:val="00F056EA"/>
    <w:rsid w:val="00F05CC0"/>
    <w:rsid w:val="00F0632D"/>
    <w:rsid w:val="00F064A8"/>
    <w:rsid w:val="00F06B82"/>
    <w:rsid w:val="00F0773D"/>
    <w:rsid w:val="00F11DBC"/>
    <w:rsid w:val="00F14B87"/>
    <w:rsid w:val="00F2070C"/>
    <w:rsid w:val="00F2537C"/>
    <w:rsid w:val="00F27428"/>
    <w:rsid w:val="00F31A9C"/>
    <w:rsid w:val="00F354AB"/>
    <w:rsid w:val="00F369DF"/>
    <w:rsid w:val="00F40358"/>
    <w:rsid w:val="00F411F7"/>
    <w:rsid w:val="00F4203F"/>
    <w:rsid w:val="00F45E47"/>
    <w:rsid w:val="00F47886"/>
    <w:rsid w:val="00F50816"/>
    <w:rsid w:val="00F52D64"/>
    <w:rsid w:val="00F53ED5"/>
    <w:rsid w:val="00F56E9F"/>
    <w:rsid w:val="00F57785"/>
    <w:rsid w:val="00F626B7"/>
    <w:rsid w:val="00F63642"/>
    <w:rsid w:val="00F66D9A"/>
    <w:rsid w:val="00F672A7"/>
    <w:rsid w:val="00F73B9B"/>
    <w:rsid w:val="00F73C37"/>
    <w:rsid w:val="00F741D8"/>
    <w:rsid w:val="00F74FBC"/>
    <w:rsid w:val="00F7552A"/>
    <w:rsid w:val="00F76E6E"/>
    <w:rsid w:val="00F775B1"/>
    <w:rsid w:val="00F80521"/>
    <w:rsid w:val="00F83028"/>
    <w:rsid w:val="00F832D3"/>
    <w:rsid w:val="00F83C32"/>
    <w:rsid w:val="00F85FF7"/>
    <w:rsid w:val="00F86765"/>
    <w:rsid w:val="00F86E07"/>
    <w:rsid w:val="00F87BD2"/>
    <w:rsid w:val="00F90D78"/>
    <w:rsid w:val="00F9167A"/>
    <w:rsid w:val="00F93DB7"/>
    <w:rsid w:val="00F952B8"/>
    <w:rsid w:val="00F955CE"/>
    <w:rsid w:val="00F96C16"/>
    <w:rsid w:val="00F9733D"/>
    <w:rsid w:val="00FA1078"/>
    <w:rsid w:val="00FA4658"/>
    <w:rsid w:val="00FA5444"/>
    <w:rsid w:val="00FA68C6"/>
    <w:rsid w:val="00FB13C4"/>
    <w:rsid w:val="00FB2428"/>
    <w:rsid w:val="00FB2D2B"/>
    <w:rsid w:val="00FB609F"/>
    <w:rsid w:val="00FB7CEB"/>
    <w:rsid w:val="00FC084A"/>
    <w:rsid w:val="00FC0A0C"/>
    <w:rsid w:val="00FC0E6A"/>
    <w:rsid w:val="00FC11B0"/>
    <w:rsid w:val="00FC1B66"/>
    <w:rsid w:val="00FC2EC5"/>
    <w:rsid w:val="00FC4B1D"/>
    <w:rsid w:val="00FC4BED"/>
    <w:rsid w:val="00FC6591"/>
    <w:rsid w:val="00FC684C"/>
    <w:rsid w:val="00FD38EE"/>
    <w:rsid w:val="00FD4803"/>
    <w:rsid w:val="00FD4985"/>
    <w:rsid w:val="00FD4D15"/>
    <w:rsid w:val="00FD5739"/>
    <w:rsid w:val="00FE0E48"/>
    <w:rsid w:val="00FE3274"/>
    <w:rsid w:val="00FE429F"/>
    <w:rsid w:val="00FE6322"/>
    <w:rsid w:val="00FE7045"/>
    <w:rsid w:val="00FE787C"/>
    <w:rsid w:val="00FF09C1"/>
    <w:rsid w:val="00FF150C"/>
    <w:rsid w:val="00FF24BD"/>
    <w:rsid w:val="00FF310B"/>
    <w:rsid w:val="00FF352F"/>
    <w:rsid w:val="00FF7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02B76F2"/>
  <w15:chartTrackingRefBased/>
  <w15:docId w15:val="{85C3BC36-46D7-4B0F-BB5D-89D8FCF3A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IL" w:eastAsia="en-IL" w:bidi="he-IL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57225"/>
    <w:pPr>
      <w:bidi/>
    </w:pPr>
    <w:rPr>
      <w:sz w:val="24"/>
      <w:szCs w:val="24"/>
      <w:lang w:val="en-US" w:eastAsia="he-IL"/>
    </w:rPr>
  </w:style>
  <w:style w:type="paragraph" w:styleId="Heading1">
    <w:name w:val="heading 1"/>
    <w:aliases w:val="ראשי גת,ASAPHeading 1,h1,hdg1"/>
    <w:basedOn w:val="Normal"/>
    <w:next w:val="Normal"/>
    <w:link w:val="Heading1Char"/>
    <w:uiPriority w:val="9"/>
    <w:qFormat/>
    <w:rsid w:val="008A0DA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A0DA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aliases w:val="מקורי 3"/>
    <w:basedOn w:val="Normal"/>
    <w:next w:val="Normal"/>
    <w:link w:val="Heading3Char"/>
    <w:uiPriority w:val="99"/>
    <w:qFormat/>
    <w:rsid w:val="008A0DA6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eastAsia="en-US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A0DA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87B92"/>
    <w:pPr>
      <w:keepNext/>
      <w:tabs>
        <w:tab w:val="num" w:pos="1008"/>
        <w:tab w:val="left" w:pos="1723"/>
        <w:tab w:val="left" w:pos="2573"/>
        <w:tab w:val="left" w:pos="6259"/>
      </w:tabs>
      <w:spacing w:line="360" w:lineRule="auto"/>
      <w:ind w:left="1008" w:right="567" w:hanging="1008"/>
      <w:jc w:val="both"/>
      <w:outlineLvl w:val="4"/>
    </w:pPr>
    <w:rPr>
      <w:rFonts w:cs="David"/>
      <w:b/>
      <w:bCs/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B87B92"/>
    <w:pPr>
      <w:keepNext/>
      <w:tabs>
        <w:tab w:val="num" w:pos="1152"/>
      </w:tabs>
      <w:ind w:left="1152" w:right="567" w:hanging="1152"/>
      <w:outlineLvl w:val="5"/>
    </w:pPr>
    <w:rPr>
      <w:rFonts w:cs="David"/>
      <w:b/>
      <w:bCs/>
      <w:sz w:val="22"/>
      <w:szCs w:val="36"/>
    </w:rPr>
  </w:style>
  <w:style w:type="paragraph" w:styleId="Heading7">
    <w:name w:val="heading 7"/>
    <w:basedOn w:val="Normal"/>
    <w:next w:val="Normal"/>
    <w:link w:val="Heading7Char"/>
    <w:qFormat/>
    <w:rsid w:val="00B87B92"/>
    <w:pPr>
      <w:keepNext/>
      <w:tabs>
        <w:tab w:val="num" w:pos="1296"/>
      </w:tabs>
      <w:spacing w:line="360" w:lineRule="auto"/>
      <w:ind w:left="1296" w:right="567" w:hanging="1296"/>
      <w:jc w:val="both"/>
      <w:outlineLvl w:val="6"/>
    </w:pPr>
    <w:rPr>
      <w:rFonts w:cs="David"/>
      <w:b/>
      <w:bCs/>
      <w:sz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8A0DA6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B87B92"/>
    <w:pPr>
      <w:keepNext/>
      <w:tabs>
        <w:tab w:val="left" w:pos="-2125"/>
        <w:tab w:val="num" w:pos="1584"/>
        <w:tab w:val="left" w:pos="1985"/>
        <w:tab w:val="left" w:pos="2573"/>
        <w:tab w:val="left" w:pos="6259"/>
      </w:tabs>
      <w:spacing w:line="360" w:lineRule="auto"/>
      <w:ind w:left="1584" w:right="567" w:hanging="1584"/>
      <w:outlineLvl w:val="8"/>
    </w:pPr>
    <w:rPr>
      <w:rFonts w:cs="David"/>
      <w:b/>
      <w:bCs/>
      <w:sz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ראשי גת Char,ASAPHeading 1 Char,h1 Char,hdg1 Char"/>
    <w:link w:val="Heading1"/>
    <w:uiPriority w:val="9"/>
    <w:rsid w:val="00FE3362"/>
    <w:rPr>
      <w:rFonts w:ascii="Cambria" w:eastAsia="Times New Roman" w:hAnsi="Cambria" w:cs="Times New Roman"/>
      <w:b/>
      <w:bCs/>
      <w:kern w:val="32"/>
      <w:sz w:val="32"/>
      <w:szCs w:val="32"/>
      <w:lang w:eastAsia="he-IL"/>
    </w:rPr>
  </w:style>
  <w:style w:type="character" w:customStyle="1" w:styleId="Heading2Char">
    <w:name w:val="Heading 2 Char"/>
    <w:link w:val="Heading2"/>
    <w:uiPriority w:val="9"/>
    <w:semiHidden/>
    <w:rsid w:val="00FE3362"/>
    <w:rPr>
      <w:rFonts w:ascii="Cambria" w:eastAsia="Times New Roman" w:hAnsi="Cambria" w:cs="Times New Roman"/>
      <w:b/>
      <w:bCs/>
      <w:i/>
      <w:iCs/>
      <w:sz w:val="28"/>
      <w:szCs w:val="28"/>
      <w:lang w:eastAsia="he-IL"/>
    </w:rPr>
  </w:style>
  <w:style w:type="character" w:customStyle="1" w:styleId="Heading3Char">
    <w:name w:val="Heading 3 Char"/>
    <w:aliases w:val="מקורי 3 Char"/>
    <w:link w:val="Heading3"/>
    <w:uiPriority w:val="9"/>
    <w:semiHidden/>
    <w:rsid w:val="00FE3362"/>
    <w:rPr>
      <w:rFonts w:ascii="Cambria" w:eastAsia="Times New Roman" w:hAnsi="Cambria" w:cs="Times New Roman"/>
      <w:b/>
      <w:bCs/>
      <w:sz w:val="26"/>
      <w:szCs w:val="26"/>
      <w:lang w:eastAsia="he-IL"/>
    </w:rPr>
  </w:style>
  <w:style w:type="character" w:customStyle="1" w:styleId="Heading4Char">
    <w:name w:val="Heading 4 Char"/>
    <w:link w:val="Heading4"/>
    <w:uiPriority w:val="9"/>
    <w:semiHidden/>
    <w:rsid w:val="00FE3362"/>
    <w:rPr>
      <w:rFonts w:ascii="Calibri" w:eastAsia="Times New Roman" w:hAnsi="Calibri" w:cs="Arial"/>
      <w:b/>
      <w:bCs/>
      <w:sz w:val="28"/>
      <w:szCs w:val="28"/>
      <w:lang w:eastAsia="he-IL"/>
    </w:rPr>
  </w:style>
  <w:style w:type="character" w:customStyle="1" w:styleId="Heading5Char">
    <w:name w:val="Heading 5 Char"/>
    <w:link w:val="Heading5"/>
    <w:uiPriority w:val="9"/>
    <w:semiHidden/>
    <w:rsid w:val="00FE3362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character" w:customStyle="1" w:styleId="Heading6Char">
    <w:name w:val="Heading 6 Char"/>
    <w:link w:val="Heading6"/>
    <w:uiPriority w:val="9"/>
    <w:semiHidden/>
    <w:rsid w:val="00FE3362"/>
    <w:rPr>
      <w:rFonts w:ascii="Calibri" w:eastAsia="Times New Roman" w:hAnsi="Calibri" w:cs="Arial"/>
      <w:b/>
      <w:bCs/>
      <w:lang w:eastAsia="he-IL"/>
    </w:rPr>
  </w:style>
  <w:style w:type="character" w:customStyle="1" w:styleId="Heading7Char">
    <w:name w:val="Heading 7 Char"/>
    <w:link w:val="Heading7"/>
    <w:uiPriority w:val="9"/>
    <w:semiHidden/>
    <w:rsid w:val="00FE3362"/>
    <w:rPr>
      <w:rFonts w:ascii="Calibri" w:eastAsia="Times New Roman" w:hAnsi="Calibri" w:cs="Arial"/>
      <w:sz w:val="24"/>
      <w:szCs w:val="24"/>
      <w:lang w:eastAsia="he-IL"/>
    </w:rPr>
  </w:style>
  <w:style w:type="character" w:customStyle="1" w:styleId="Heading8Char">
    <w:name w:val="Heading 8 Char"/>
    <w:link w:val="Heading8"/>
    <w:uiPriority w:val="9"/>
    <w:semiHidden/>
    <w:rsid w:val="00FE3362"/>
    <w:rPr>
      <w:rFonts w:ascii="Calibri" w:eastAsia="Times New Roman" w:hAnsi="Calibri" w:cs="Arial"/>
      <w:i/>
      <w:iCs/>
      <w:sz w:val="24"/>
      <w:szCs w:val="24"/>
      <w:lang w:eastAsia="he-IL"/>
    </w:rPr>
  </w:style>
  <w:style w:type="character" w:customStyle="1" w:styleId="Heading9Char">
    <w:name w:val="Heading 9 Char"/>
    <w:link w:val="Heading9"/>
    <w:uiPriority w:val="9"/>
    <w:semiHidden/>
    <w:rsid w:val="00FE3362"/>
    <w:rPr>
      <w:rFonts w:ascii="Cambria" w:eastAsia="Times New Roman" w:hAnsi="Cambria" w:cs="Times New Roman"/>
      <w:lang w:eastAsia="he-IL"/>
    </w:rPr>
  </w:style>
  <w:style w:type="paragraph" w:styleId="Title">
    <w:name w:val="Title"/>
    <w:basedOn w:val="Normal"/>
    <w:link w:val="TitleChar"/>
    <w:qFormat/>
    <w:rsid w:val="008A0DA6"/>
    <w:pPr>
      <w:jc w:val="center"/>
    </w:pPr>
    <w:rPr>
      <w:b/>
      <w:bCs/>
      <w:u w:val="single"/>
    </w:rPr>
  </w:style>
  <w:style w:type="character" w:customStyle="1" w:styleId="TitleChar">
    <w:name w:val="Title Char"/>
    <w:link w:val="Title"/>
    <w:rsid w:val="00FE3362"/>
    <w:rPr>
      <w:rFonts w:ascii="Cambria" w:eastAsia="Times New Roman" w:hAnsi="Cambria" w:cs="Times New Roman"/>
      <w:b/>
      <w:bCs/>
      <w:kern w:val="28"/>
      <w:sz w:val="32"/>
      <w:szCs w:val="32"/>
      <w:lang w:eastAsia="he-IL"/>
    </w:rPr>
  </w:style>
  <w:style w:type="paragraph" w:styleId="BodyTextIndent">
    <w:name w:val="Body Text Indent"/>
    <w:basedOn w:val="Normal"/>
    <w:link w:val="BodyTextIndentChar"/>
    <w:uiPriority w:val="99"/>
    <w:rsid w:val="008A0DA6"/>
    <w:pPr>
      <w:ind w:left="360"/>
    </w:pPr>
    <w:rPr>
      <w:rFonts w:ascii="Arial" w:hAnsi="Arial" w:cs="Arial"/>
      <w:b/>
      <w:bCs/>
    </w:rPr>
  </w:style>
  <w:style w:type="character" w:customStyle="1" w:styleId="BodyTextIndentChar">
    <w:name w:val="Body Text Indent Char"/>
    <w:link w:val="BodyTextIndent"/>
    <w:uiPriority w:val="99"/>
    <w:semiHidden/>
    <w:rsid w:val="00FE3362"/>
    <w:rPr>
      <w:sz w:val="24"/>
      <w:szCs w:val="24"/>
      <w:lang w:eastAsia="he-IL"/>
    </w:rPr>
  </w:style>
  <w:style w:type="character" w:styleId="CommentReference">
    <w:name w:val="annotation reference"/>
    <w:uiPriority w:val="99"/>
    <w:semiHidden/>
    <w:rsid w:val="008A0DA6"/>
    <w:rPr>
      <w:rFonts w:ascii="Times New Roman" w:hAnsi="Times New Roman"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8A0DA6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0E4A7B"/>
    <w:rPr>
      <w:lang w:val="en-US" w:eastAsia="he-IL" w:bidi="he-IL"/>
    </w:rPr>
  </w:style>
  <w:style w:type="paragraph" w:styleId="Header">
    <w:name w:val="header"/>
    <w:basedOn w:val="Normal"/>
    <w:link w:val="HeaderChar"/>
    <w:uiPriority w:val="99"/>
    <w:rsid w:val="008A0DA6"/>
    <w:pPr>
      <w:tabs>
        <w:tab w:val="center" w:pos="4153"/>
        <w:tab w:val="right" w:pos="8306"/>
      </w:tabs>
    </w:pPr>
  </w:style>
  <w:style w:type="character" w:customStyle="1" w:styleId="HeaderChar">
    <w:name w:val="Header Char"/>
    <w:link w:val="Header"/>
    <w:uiPriority w:val="99"/>
    <w:rsid w:val="00FE3362"/>
    <w:rPr>
      <w:sz w:val="24"/>
      <w:szCs w:val="24"/>
      <w:lang w:eastAsia="he-IL"/>
    </w:rPr>
  </w:style>
  <w:style w:type="paragraph" w:styleId="Footer">
    <w:name w:val="footer"/>
    <w:basedOn w:val="Normal"/>
    <w:link w:val="FooterChar"/>
    <w:uiPriority w:val="99"/>
    <w:rsid w:val="008A0DA6"/>
    <w:pPr>
      <w:tabs>
        <w:tab w:val="center" w:pos="4153"/>
        <w:tab w:val="right" w:pos="8306"/>
      </w:tabs>
    </w:pPr>
  </w:style>
  <w:style w:type="character" w:customStyle="1" w:styleId="FooterChar">
    <w:name w:val="Footer Char"/>
    <w:link w:val="Footer"/>
    <w:uiPriority w:val="99"/>
    <w:semiHidden/>
    <w:rsid w:val="00FE3362"/>
    <w:rPr>
      <w:sz w:val="24"/>
      <w:szCs w:val="24"/>
      <w:lang w:eastAsia="he-IL"/>
    </w:rPr>
  </w:style>
  <w:style w:type="character" w:styleId="Hyperlink">
    <w:name w:val="Hyperlink"/>
    <w:uiPriority w:val="99"/>
    <w:rsid w:val="008A0DA6"/>
    <w:rPr>
      <w:rFonts w:ascii="Times New Roman" w:hAnsi="Times New Roman" w:cs="Times New Roman"/>
      <w:color w:val="0000FF"/>
      <w:u w:val="single"/>
    </w:rPr>
  </w:style>
  <w:style w:type="character" w:styleId="FollowedHyperlink">
    <w:name w:val="FollowedHyperlink"/>
    <w:uiPriority w:val="99"/>
    <w:rsid w:val="008A0DA6"/>
    <w:rPr>
      <w:rFonts w:ascii="Times New Roman" w:hAnsi="Times New Roman" w:cs="Times New Roman"/>
      <w:color w:val="800080"/>
      <w:u w:val="single"/>
    </w:rPr>
  </w:style>
  <w:style w:type="character" w:styleId="PageNumber">
    <w:name w:val="page number"/>
    <w:uiPriority w:val="99"/>
    <w:rsid w:val="008A0DA6"/>
    <w:rPr>
      <w:rFonts w:ascii="Times New Roman" w:hAnsi="Times New Roman" w:cs="Times New Roman"/>
    </w:rPr>
  </w:style>
  <w:style w:type="paragraph" w:customStyle="1" w:styleId="29">
    <w:name w:val="29"/>
    <w:basedOn w:val="Normal"/>
    <w:next w:val="Header"/>
    <w:uiPriority w:val="99"/>
    <w:rsid w:val="008E174B"/>
    <w:pPr>
      <w:tabs>
        <w:tab w:val="center" w:pos="4153"/>
        <w:tab w:val="right" w:pos="8306"/>
      </w:tabs>
    </w:pPr>
  </w:style>
  <w:style w:type="paragraph" w:styleId="BodyText">
    <w:name w:val="Body Text"/>
    <w:aliases w:val="o"/>
    <w:basedOn w:val="Normal"/>
    <w:link w:val="BodyTextChar"/>
    <w:uiPriority w:val="99"/>
    <w:rsid w:val="008A0DA6"/>
    <w:pPr>
      <w:spacing w:line="360" w:lineRule="auto"/>
      <w:jc w:val="both"/>
    </w:pPr>
    <w:rPr>
      <w:rFonts w:cs="David"/>
    </w:rPr>
  </w:style>
  <w:style w:type="character" w:customStyle="1" w:styleId="BodyTextChar">
    <w:name w:val="Body Text Char"/>
    <w:aliases w:val="o Char"/>
    <w:link w:val="BodyText"/>
    <w:uiPriority w:val="99"/>
    <w:semiHidden/>
    <w:rsid w:val="00FE3362"/>
    <w:rPr>
      <w:sz w:val="24"/>
      <w:szCs w:val="24"/>
      <w:lang w:eastAsia="he-IL"/>
    </w:rPr>
  </w:style>
  <w:style w:type="paragraph" w:styleId="PlainText">
    <w:name w:val="Plain Text"/>
    <w:basedOn w:val="Normal"/>
    <w:link w:val="PlainTextChar"/>
    <w:uiPriority w:val="99"/>
    <w:rsid w:val="008A0DA6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link w:val="PlainText"/>
    <w:uiPriority w:val="99"/>
    <w:semiHidden/>
    <w:rsid w:val="00FE3362"/>
    <w:rPr>
      <w:rFonts w:ascii="Courier New" w:hAnsi="Courier New" w:cs="Courier New"/>
      <w:sz w:val="20"/>
      <w:szCs w:val="20"/>
      <w:lang w:eastAsia="he-IL"/>
    </w:rPr>
  </w:style>
  <w:style w:type="paragraph" w:styleId="BalloonText">
    <w:name w:val="Balloon Text"/>
    <w:basedOn w:val="Normal"/>
    <w:link w:val="BalloonTextChar"/>
    <w:uiPriority w:val="99"/>
    <w:semiHidden/>
    <w:rsid w:val="008A0DA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E3362"/>
    <w:rPr>
      <w:sz w:val="0"/>
      <w:szCs w:val="0"/>
      <w:lang w:eastAsia="he-IL"/>
    </w:rPr>
  </w:style>
  <w:style w:type="paragraph" w:customStyle="1" w:styleId="28">
    <w:name w:val="28"/>
    <w:basedOn w:val="Normal"/>
    <w:next w:val="BodyText2"/>
    <w:uiPriority w:val="99"/>
    <w:rsid w:val="008A0DA6"/>
    <w:pPr>
      <w:ind w:left="567"/>
    </w:pPr>
    <w:rPr>
      <w:lang w:eastAsia="en-US"/>
    </w:rPr>
  </w:style>
  <w:style w:type="paragraph" w:styleId="BodyText2">
    <w:name w:val="Body Text 2"/>
    <w:basedOn w:val="Normal"/>
    <w:link w:val="BodyText2Char"/>
    <w:uiPriority w:val="99"/>
    <w:rsid w:val="008A0DA6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FE3362"/>
    <w:rPr>
      <w:sz w:val="24"/>
      <w:szCs w:val="24"/>
      <w:lang w:eastAsia="he-IL"/>
    </w:rPr>
  </w:style>
  <w:style w:type="paragraph" w:customStyle="1" w:styleId="xxx">
    <w:name w:val="xxxמלאה"/>
    <w:basedOn w:val="Normal"/>
    <w:uiPriority w:val="99"/>
    <w:semiHidden/>
    <w:rsid w:val="008A0DA6"/>
    <w:pPr>
      <w:spacing w:before="120" w:line="360" w:lineRule="auto"/>
      <w:ind w:left="1474" w:right="1474"/>
      <w:jc w:val="both"/>
    </w:pPr>
    <w:rPr>
      <w:sz w:val="22"/>
      <w:lang w:eastAsia="en-US"/>
    </w:rPr>
  </w:style>
  <w:style w:type="paragraph" w:customStyle="1" w:styleId="a">
    <w:name w:val="נספח"/>
    <w:basedOn w:val="Normal"/>
    <w:uiPriority w:val="99"/>
    <w:rsid w:val="008A0DA6"/>
    <w:pPr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shd w:val="pct5" w:color="auto" w:fill="auto"/>
      <w:tabs>
        <w:tab w:val="left" w:pos="3240"/>
      </w:tabs>
      <w:jc w:val="center"/>
    </w:pPr>
    <w:rPr>
      <w:rFonts w:ascii="Arial" w:cs="Narkisim"/>
      <w:b/>
      <w:bCs/>
      <w:lang w:eastAsia="en-US"/>
    </w:rPr>
  </w:style>
  <w:style w:type="paragraph" w:customStyle="1" w:styleId="a0">
    <w:name w:val="נירהקטן"/>
    <w:basedOn w:val="Normal"/>
    <w:uiPriority w:val="99"/>
    <w:rsid w:val="008A0DA6"/>
    <w:pPr>
      <w:tabs>
        <w:tab w:val="left" w:pos="2210"/>
      </w:tabs>
      <w:spacing w:line="360" w:lineRule="auto"/>
    </w:pPr>
    <w:rPr>
      <w:rFonts w:ascii="Arial" w:hAnsi="Arial" w:cs="David"/>
      <w:lang w:eastAsia="en-US"/>
    </w:rPr>
  </w:style>
  <w:style w:type="paragraph" w:customStyle="1" w:styleId="27">
    <w:name w:val="27"/>
    <w:basedOn w:val="Normal"/>
    <w:next w:val="Header"/>
    <w:uiPriority w:val="99"/>
    <w:rsid w:val="008A0DA6"/>
    <w:pPr>
      <w:tabs>
        <w:tab w:val="center" w:pos="4153"/>
        <w:tab w:val="right" w:pos="8306"/>
      </w:tabs>
    </w:pPr>
  </w:style>
  <w:style w:type="paragraph" w:customStyle="1" w:styleId="26">
    <w:name w:val="26"/>
    <w:basedOn w:val="Normal"/>
    <w:next w:val="Header"/>
    <w:uiPriority w:val="99"/>
    <w:rsid w:val="008A0DA6"/>
    <w:pPr>
      <w:tabs>
        <w:tab w:val="center" w:pos="4153"/>
        <w:tab w:val="right" w:pos="8306"/>
      </w:tabs>
    </w:pPr>
  </w:style>
  <w:style w:type="paragraph" w:customStyle="1" w:styleId="25">
    <w:name w:val="25"/>
    <w:basedOn w:val="Normal"/>
    <w:next w:val="Header"/>
    <w:uiPriority w:val="99"/>
    <w:rsid w:val="008A0DA6"/>
    <w:pPr>
      <w:tabs>
        <w:tab w:val="center" w:pos="4153"/>
        <w:tab w:val="right" w:pos="8306"/>
      </w:tabs>
    </w:pPr>
  </w:style>
  <w:style w:type="paragraph" w:customStyle="1" w:styleId="24">
    <w:name w:val="24"/>
    <w:basedOn w:val="Normal"/>
    <w:next w:val="Header"/>
    <w:uiPriority w:val="99"/>
    <w:rsid w:val="008A0DA6"/>
    <w:pPr>
      <w:tabs>
        <w:tab w:val="center" w:pos="4153"/>
        <w:tab w:val="right" w:pos="8306"/>
      </w:tabs>
    </w:pPr>
  </w:style>
  <w:style w:type="paragraph" w:customStyle="1" w:styleId="Heading11">
    <w:name w:val="Heading 11"/>
    <w:basedOn w:val="Normal"/>
    <w:next w:val="Heading2"/>
    <w:uiPriority w:val="99"/>
    <w:rsid w:val="008A0DA6"/>
    <w:pPr>
      <w:pageBreakBefore/>
      <w:ind w:right="912"/>
      <w:jc w:val="center"/>
    </w:pPr>
    <w:rPr>
      <w:sz w:val="32"/>
      <w:szCs w:val="32"/>
      <w:lang w:eastAsia="en-US"/>
    </w:rPr>
  </w:style>
  <w:style w:type="paragraph" w:customStyle="1" w:styleId="Heading32">
    <w:name w:val="Heading 32"/>
    <w:basedOn w:val="Normal"/>
    <w:uiPriority w:val="99"/>
    <w:rsid w:val="008A0DA6"/>
    <w:pPr>
      <w:tabs>
        <w:tab w:val="num" w:pos="720"/>
      </w:tabs>
      <w:ind w:left="720" w:right="432" w:hanging="720"/>
    </w:pPr>
    <w:rPr>
      <w:lang w:eastAsia="en-US"/>
    </w:rPr>
  </w:style>
  <w:style w:type="paragraph" w:customStyle="1" w:styleId="Heading42">
    <w:name w:val="Heading 42"/>
    <w:basedOn w:val="Normal"/>
    <w:uiPriority w:val="99"/>
    <w:rsid w:val="008A0DA6"/>
    <w:pPr>
      <w:tabs>
        <w:tab w:val="num" w:pos="864"/>
      </w:tabs>
      <w:ind w:left="864" w:right="432" w:hanging="864"/>
    </w:pPr>
    <w:rPr>
      <w:lang w:eastAsia="en-US"/>
    </w:rPr>
  </w:style>
  <w:style w:type="paragraph" w:customStyle="1" w:styleId="Heading51">
    <w:name w:val="Heading 51"/>
    <w:basedOn w:val="Normal"/>
    <w:uiPriority w:val="99"/>
    <w:semiHidden/>
    <w:rsid w:val="008A0DA6"/>
    <w:pPr>
      <w:tabs>
        <w:tab w:val="num" w:pos="1008"/>
      </w:tabs>
      <w:ind w:left="1008" w:right="432" w:hanging="1008"/>
    </w:pPr>
    <w:rPr>
      <w:lang w:eastAsia="en-US"/>
    </w:rPr>
  </w:style>
  <w:style w:type="paragraph" w:customStyle="1" w:styleId="Heading61">
    <w:name w:val="Heading 61"/>
    <w:basedOn w:val="Normal"/>
    <w:uiPriority w:val="99"/>
    <w:semiHidden/>
    <w:rsid w:val="008A0DA6"/>
    <w:pPr>
      <w:tabs>
        <w:tab w:val="num" w:pos="1152"/>
      </w:tabs>
      <w:ind w:left="1152" w:right="432" w:hanging="1152"/>
    </w:pPr>
    <w:rPr>
      <w:lang w:eastAsia="en-US"/>
    </w:rPr>
  </w:style>
  <w:style w:type="paragraph" w:customStyle="1" w:styleId="Heading71">
    <w:name w:val="Heading 71"/>
    <w:basedOn w:val="Normal"/>
    <w:uiPriority w:val="99"/>
    <w:semiHidden/>
    <w:rsid w:val="008A0DA6"/>
    <w:pPr>
      <w:tabs>
        <w:tab w:val="num" w:pos="1296"/>
      </w:tabs>
      <w:ind w:left="1296" w:right="432" w:hanging="1296"/>
    </w:pPr>
    <w:rPr>
      <w:lang w:eastAsia="en-US"/>
    </w:rPr>
  </w:style>
  <w:style w:type="paragraph" w:customStyle="1" w:styleId="Heading81">
    <w:name w:val="Heading 81"/>
    <w:basedOn w:val="Normal"/>
    <w:uiPriority w:val="99"/>
    <w:semiHidden/>
    <w:rsid w:val="008A0DA6"/>
    <w:pPr>
      <w:tabs>
        <w:tab w:val="num" w:pos="1440"/>
      </w:tabs>
      <w:ind w:left="1440" w:right="432" w:hanging="1440"/>
    </w:pPr>
    <w:rPr>
      <w:lang w:eastAsia="en-US"/>
    </w:rPr>
  </w:style>
  <w:style w:type="paragraph" w:customStyle="1" w:styleId="Heading91">
    <w:name w:val="Heading 91"/>
    <w:basedOn w:val="Normal"/>
    <w:uiPriority w:val="99"/>
    <w:semiHidden/>
    <w:rsid w:val="008A0DA6"/>
    <w:pPr>
      <w:tabs>
        <w:tab w:val="num" w:pos="1584"/>
      </w:tabs>
      <w:ind w:left="1584" w:right="432" w:hanging="1584"/>
    </w:pPr>
    <w:rPr>
      <w:lang w:eastAsia="en-US"/>
    </w:rPr>
  </w:style>
  <w:style w:type="paragraph" w:customStyle="1" w:styleId="23">
    <w:name w:val="23"/>
    <w:basedOn w:val="Normal"/>
    <w:next w:val="Subtitle"/>
    <w:uiPriority w:val="99"/>
    <w:rsid w:val="008A0DA6"/>
    <w:pPr>
      <w:spacing w:before="60" w:after="60"/>
      <w:ind w:left="1440"/>
      <w:jc w:val="center"/>
    </w:pPr>
    <w:rPr>
      <w:rFonts w:cs="David"/>
      <w:b/>
      <w:bCs/>
      <w:sz w:val="20"/>
    </w:rPr>
  </w:style>
  <w:style w:type="paragraph" w:styleId="Subtitle">
    <w:name w:val="Subtitle"/>
    <w:basedOn w:val="Normal"/>
    <w:link w:val="SubtitleChar"/>
    <w:uiPriority w:val="99"/>
    <w:qFormat/>
    <w:rsid w:val="008A0DA6"/>
    <w:pPr>
      <w:spacing w:after="60"/>
      <w:jc w:val="center"/>
      <w:outlineLvl w:val="1"/>
    </w:pPr>
    <w:rPr>
      <w:rFonts w:ascii="Arial" w:hAnsi="Arial" w:cs="Arial"/>
      <w:lang w:eastAsia="en-US"/>
    </w:rPr>
  </w:style>
  <w:style w:type="character" w:customStyle="1" w:styleId="SubtitleChar">
    <w:name w:val="Subtitle Char"/>
    <w:link w:val="Subtitle"/>
    <w:uiPriority w:val="11"/>
    <w:rsid w:val="00FE3362"/>
    <w:rPr>
      <w:rFonts w:ascii="Cambria" w:eastAsia="Times New Roman" w:hAnsi="Cambria" w:cs="Times New Roman"/>
      <w:sz w:val="24"/>
      <w:szCs w:val="24"/>
      <w:lang w:eastAsia="he-IL"/>
    </w:rPr>
  </w:style>
  <w:style w:type="paragraph" w:styleId="TOC1">
    <w:name w:val="toc 1"/>
    <w:basedOn w:val="Normal"/>
    <w:next w:val="Normal"/>
    <w:uiPriority w:val="99"/>
    <w:semiHidden/>
    <w:rsid w:val="008A0DA6"/>
    <w:pPr>
      <w:tabs>
        <w:tab w:val="left" w:pos="1200"/>
        <w:tab w:val="right" w:leader="dot" w:pos="8640"/>
      </w:tabs>
    </w:pPr>
    <w:rPr>
      <w:sz w:val="28"/>
      <w:szCs w:val="28"/>
      <w:lang w:eastAsia="en-US"/>
    </w:rPr>
  </w:style>
  <w:style w:type="paragraph" w:customStyle="1" w:styleId="4">
    <w:name w:val="גוף טקסט 4"/>
    <w:basedOn w:val="BodyText3"/>
    <w:uiPriority w:val="99"/>
    <w:rsid w:val="008A0DA6"/>
    <w:pPr>
      <w:spacing w:after="0"/>
      <w:ind w:left="2526"/>
    </w:pPr>
    <w:rPr>
      <w:sz w:val="22"/>
      <w:szCs w:val="22"/>
      <w:lang w:eastAsia="en-US"/>
    </w:rPr>
  </w:style>
  <w:style w:type="paragraph" w:styleId="BodyText3">
    <w:name w:val="Body Text 3"/>
    <w:basedOn w:val="Normal"/>
    <w:link w:val="BodyText3Char"/>
    <w:uiPriority w:val="99"/>
    <w:rsid w:val="008A0DA6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uiPriority w:val="99"/>
    <w:semiHidden/>
    <w:rsid w:val="00FE3362"/>
    <w:rPr>
      <w:sz w:val="16"/>
      <w:szCs w:val="16"/>
      <w:lang w:eastAsia="he-IL"/>
    </w:rPr>
  </w:style>
  <w:style w:type="paragraph" w:customStyle="1" w:styleId="xx">
    <w:name w:val="xxמלאה"/>
    <w:basedOn w:val="Normal"/>
    <w:rsid w:val="008A0DA6"/>
    <w:pPr>
      <w:spacing w:before="120" w:line="360" w:lineRule="auto"/>
      <w:ind w:left="709" w:right="709"/>
      <w:jc w:val="both"/>
    </w:pPr>
    <w:rPr>
      <w:rFonts w:cs="David"/>
      <w:sz w:val="22"/>
    </w:rPr>
  </w:style>
  <w:style w:type="paragraph" w:customStyle="1" w:styleId="a1">
    <w:name w:val="מספר ראשי"/>
    <w:basedOn w:val="Heading11"/>
    <w:next w:val="BodyText2"/>
    <w:uiPriority w:val="99"/>
    <w:rsid w:val="008A0DA6"/>
    <w:pPr>
      <w:spacing w:before="120" w:after="120"/>
      <w:ind w:right="0"/>
      <w:jc w:val="left"/>
    </w:pPr>
    <w:rPr>
      <w:rFonts w:ascii="Arial" w:hAnsi="Arial" w:cs="Arial"/>
      <w:sz w:val="40"/>
      <w:szCs w:val="40"/>
    </w:rPr>
  </w:style>
  <w:style w:type="paragraph" w:customStyle="1" w:styleId="1">
    <w:name w:val="טקסט 1"/>
    <w:basedOn w:val="BodyText2"/>
    <w:uiPriority w:val="99"/>
    <w:rsid w:val="008A0DA6"/>
    <w:pPr>
      <w:spacing w:after="0" w:line="240" w:lineRule="auto"/>
      <w:ind w:left="567"/>
      <w:jc w:val="both"/>
    </w:pPr>
  </w:style>
  <w:style w:type="paragraph" w:customStyle="1" w:styleId="22">
    <w:name w:val="22"/>
    <w:basedOn w:val="Normal"/>
    <w:next w:val="Header"/>
    <w:uiPriority w:val="99"/>
    <w:rsid w:val="008A0DA6"/>
    <w:pPr>
      <w:tabs>
        <w:tab w:val="center" w:pos="4153"/>
        <w:tab w:val="right" w:pos="8306"/>
      </w:tabs>
    </w:pPr>
  </w:style>
  <w:style w:type="paragraph" w:styleId="BlockText">
    <w:name w:val="Block Text"/>
    <w:basedOn w:val="Normal"/>
    <w:uiPriority w:val="99"/>
    <w:rsid w:val="008A0DA6"/>
    <w:pPr>
      <w:widowControl w:val="0"/>
      <w:tabs>
        <w:tab w:val="left" w:pos="283"/>
        <w:tab w:val="right" w:pos="8889"/>
      </w:tabs>
      <w:ind w:left="283" w:hanging="283"/>
    </w:pPr>
    <w:rPr>
      <w:rFonts w:cs="Miriam"/>
      <w:b/>
      <w:bCs/>
      <w:color w:val="000000"/>
      <w:sz w:val="18"/>
    </w:rPr>
  </w:style>
  <w:style w:type="paragraph" w:customStyle="1" w:styleId="21">
    <w:name w:val="21"/>
    <w:basedOn w:val="Normal"/>
    <w:next w:val="Header"/>
    <w:uiPriority w:val="99"/>
    <w:rsid w:val="008A0DA6"/>
    <w:pPr>
      <w:tabs>
        <w:tab w:val="center" w:pos="4153"/>
        <w:tab w:val="right" w:pos="8306"/>
      </w:tabs>
    </w:pPr>
  </w:style>
  <w:style w:type="paragraph" w:customStyle="1" w:styleId="20">
    <w:name w:val="20"/>
    <w:basedOn w:val="Normal"/>
    <w:next w:val="Header"/>
    <w:uiPriority w:val="99"/>
    <w:rsid w:val="008A0DA6"/>
    <w:pPr>
      <w:tabs>
        <w:tab w:val="center" w:pos="4153"/>
        <w:tab w:val="right" w:pos="8306"/>
      </w:tabs>
    </w:pPr>
  </w:style>
  <w:style w:type="paragraph" w:customStyle="1" w:styleId="19">
    <w:name w:val="19"/>
    <w:basedOn w:val="Normal"/>
    <w:next w:val="Header"/>
    <w:uiPriority w:val="99"/>
    <w:rsid w:val="00017247"/>
    <w:pPr>
      <w:tabs>
        <w:tab w:val="center" w:pos="4153"/>
        <w:tab w:val="right" w:pos="8306"/>
      </w:tabs>
    </w:pPr>
  </w:style>
  <w:style w:type="paragraph" w:customStyle="1" w:styleId="18">
    <w:name w:val="18"/>
    <w:basedOn w:val="Normal"/>
    <w:next w:val="Header"/>
    <w:uiPriority w:val="99"/>
    <w:rsid w:val="00017247"/>
    <w:pPr>
      <w:tabs>
        <w:tab w:val="center" w:pos="4153"/>
        <w:tab w:val="right" w:pos="8306"/>
      </w:tabs>
    </w:pPr>
  </w:style>
  <w:style w:type="paragraph" w:customStyle="1" w:styleId="17">
    <w:name w:val="17"/>
    <w:basedOn w:val="Normal"/>
    <w:uiPriority w:val="99"/>
    <w:rsid w:val="00C72A6E"/>
    <w:pPr>
      <w:tabs>
        <w:tab w:val="center" w:pos="4153"/>
        <w:tab w:val="right" w:pos="8306"/>
      </w:tabs>
    </w:pPr>
  </w:style>
  <w:style w:type="table" w:styleId="TableGrid">
    <w:name w:val="Table Grid"/>
    <w:aliases w:val="טקסט טבלה תחתונה"/>
    <w:basedOn w:val="TableNormal"/>
    <w:uiPriority w:val="39"/>
    <w:rsid w:val="008E47BF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6">
    <w:name w:val="16"/>
    <w:basedOn w:val="Normal"/>
    <w:next w:val="Subtitle"/>
    <w:uiPriority w:val="99"/>
    <w:rsid w:val="00D018E2"/>
    <w:pPr>
      <w:jc w:val="center"/>
    </w:pPr>
    <w:rPr>
      <w:b/>
      <w:bCs/>
      <w:sz w:val="28"/>
      <w:szCs w:val="28"/>
      <w:lang w:eastAsia="en-US"/>
    </w:rPr>
  </w:style>
  <w:style w:type="paragraph" w:customStyle="1" w:styleId="15">
    <w:name w:val="15"/>
    <w:basedOn w:val="Normal"/>
    <w:next w:val="Header"/>
    <w:uiPriority w:val="99"/>
    <w:rsid w:val="00D02201"/>
    <w:pPr>
      <w:tabs>
        <w:tab w:val="center" w:pos="4153"/>
        <w:tab w:val="right" w:pos="8306"/>
      </w:tabs>
    </w:pPr>
  </w:style>
  <w:style w:type="paragraph" w:customStyle="1" w:styleId="14">
    <w:name w:val="14"/>
    <w:basedOn w:val="Normal"/>
    <w:next w:val="Header"/>
    <w:uiPriority w:val="99"/>
    <w:rsid w:val="009C1BDB"/>
    <w:pPr>
      <w:tabs>
        <w:tab w:val="center" w:pos="4153"/>
        <w:tab w:val="right" w:pos="8306"/>
      </w:tabs>
    </w:pPr>
  </w:style>
  <w:style w:type="paragraph" w:customStyle="1" w:styleId="13">
    <w:name w:val="13"/>
    <w:basedOn w:val="Normal"/>
    <w:next w:val="Header"/>
    <w:uiPriority w:val="99"/>
    <w:rsid w:val="00E23A75"/>
    <w:pPr>
      <w:tabs>
        <w:tab w:val="center" w:pos="4153"/>
        <w:tab w:val="right" w:pos="8306"/>
      </w:tabs>
    </w:pPr>
  </w:style>
  <w:style w:type="paragraph" w:customStyle="1" w:styleId="12">
    <w:name w:val="12"/>
    <w:basedOn w:val="Normal"/>
    <w:next w:val="Subtitle"/>
    <w:uiPriority w:val="99"/>
    <w:rsid w:val="00C95C34"/>
    <w:pPr>
      <w:spacing w:after="60"/>
      <w:jc w:val="center"/>
      <w:outlineLvl w:val="1"/>
    </w:pPr>
    <w:rPr>
      <w:rFonts w:ascii="Arial" w:hAnsi="Arial" w:cs="Arial"/>
      <w:lang w:eastAsia="en-US"/>
    </w:rPr>
  </w:style>
  <w:style w:type="paragraph" w:customStyle="1" w:styleId="11">
    <w:name w:val="11"/>
    <w:basedOn w:val="Normal"/>
    <w:next w:val="Header"/>
    <w:uiPriority w:val="99"/>
    <w:rsid w:val="004E00E6"/>
    <w:pPr>
      <w:tabs>
        <w:tab w:val="center" w:pos="4153"/>
        <w:tab w:val="right" w:pos="8306"/>
      </w:tabs>
    </w:pPr>
  </w:style>
  <w:style w:type="paragraph" w:customStyle="1" w:styleId="10">
    <w:name w:val="10"/>
    <w:basedOn w:val="Normal"/>
    <w:next w:val="Header"/>
    <w:uiPriority w:val="99"/>
    <w:rsid w:val="00A71C89"/>
    <w:pPr>
      <w:tabs>
        <w:tab w:val="center" w:pos="4153"/>
        <w:tab w:val="right" w:pos="8306"/>
      </w:tabs>
    </w:pPr>
  </w:style>
  <w:style w:type="paragraph" w:customStyle="1" w:styleId="9">
    <w:name w:val="9"/>
    <w:basedOn w:val="Normal"/>
    <w:next w:val="ListBullet3"/>
    <w:autoRedefine/>
    <w:uiPriority w:val="99"/>
    <w:rsid w:val="00996CC9"/>
    <w:pPr>
      <w:numPr>
        <w:numId w:val="3"/>
      </w:numPr>
    </w:pPr>
  </w:style>
  <w:style w:type="paragraph" w:styleId="ListBullet3">
    <w:name w:val="List Bullet 3"/>
    <w:basedOn w:val="Normal"/>
    <w:autoRedefine/>
    <w:uiPriority w:val="99"/>
    <w:rsid w:val="00996CC9"/>
    <w:pPr>
      <w:tabs>
        <w:tab w:val="num" w:pos="360"/>
      </w:tabs>
      <w:ind w:left="360" w:right="360" w:hanging="360"/>
    </w:pPr>
  </w:style>
  <w:style w:type="paragraph" w:customStyle="1" w:styleId="8">
    <w:name w:val="8"/>
    <w:basedOn w:val="Normal"/>
    <w:next w:val="ListBullet3"/>
    <w:autoRedefine/>
    <w:uiPriority w:val="99"/>
    <w:rsid w:val="00996CC9"/>
    <w:pPr>
      <w:tabs>
        <w:tab w:val="num" w:pos="360"/>
      </w:tabs>
      <w:ind w:left="360" w:hanging="360"/>
    </w:pPr>
  </w:style>
  <w:style w:type="paragraph" w:styleId="Caption">
    <w:name w:val="caption"/>
    <w:basedOn w:val="Normal"/>
    <w:next w:val="Normal"/>
    <w:uiPriority w:val="99"/>
    <w:qFormat/>
    <w:rsid w:val="00D74619"/>
    <w:pPr>
      <w:jc w:val="center"/>
    </w:pPr>
    <w:rPr>
      <w:b/>
      <w:bCs/>
      <w:u w:val="single"/>
    </w:rPr>
  </w:style>
  <w:style w:type="paragraph" w:customStyle="1" w:styleId="6">
    <w:name w:val="6"/>
    <w:basedOn w:val="Normal"/>
    <w:next w:val="Normal"/>
    <w:uiPriority w:val="99"/>
    <w:semiHidden/>
    <w:rsid w:val="0050389F"/>
    <w:pPr>
      <w:jc w:val="center"/>
    </w:pPr>
    <w:rPr>
      <w:b/>
      <w:bCs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0F2062"/>
    <w:rPr>
      <w:b/>
      <w:bCs/>
    </w:rPr>
  </w:style>
  <w:style w:type="character" w:customStyle="1" w:styleId="CommentSubjectChar">
    <w:name w:val="Comment Subject Char"/>
    <w:link w:val="CommentSubject"/>
    <w:uiPriority w:val="99"/>
    <w:locked/>
    <w:rsid w:val="000E4A7B"/>
    <w:rPr>
      <w:b/>
      <w:lang w:val="en-US" w:eastAsia="he-IL" w:bidi="he-IL"/>
    </w:rPr>
  </w:style>
  <w:style w:type="paragraph" w:customStyle="1" w:styleId="5">
    <w:name w:val="5"/>
    <w:basedOn w:val="Normal"/>
    <w:next w:val="Header"/>
    <w:uiPriority w:val="99"/>
    <w:rsid w:val="00C4030B"/>
    <w:pPr>
      <w:tabs>
        <w:tab w:val="center" w:pos="4153"/>
        <w:tab w:val="right" w:pos="8306"/>
      </w:tabs>
    </w:pPr>
  </w:style>
  <w:style w:type="paragraph" w:customStyle="1" w:styleId="40">
    <w:name w:val="4"/>
    <w:basedOn w:val="Normal"/>
    <w:next w:val="Header"/>
    <w:uiPriority w:val="99"/>
    <w:rsid w:val="00757225"/>
    <w:pPr>
      <w:tabs>
        <w:tab w:val="center" w:pos="4153"/>
        <w:tab w:val="right" w:pos="8306"/>
      </w:tabs>
    </w:pPr>
  </w:style>
  <w:style w:type="paragraph" w:customStyle="1" w:styleId="3">
    <w:name w:val="3"/>
    <w:basedOn w:val="Normal"/>
    <w:next w:val="Header"/>
    <w:uiPriority w:val="99"/>
    <w:rsid w:val="006E7F5E"/>
    <w:pPr>
      <w:tabs>
        <w:tab w:val="center" w:pos="4153"/>
        <w:tab w:val="right" w:pos="8306"/>
      </w:tabs>
    </w:pPr>
  </w:style>
  <w:style w:type="paragraph" w:customStyle="1" w:styleId="Heading31">
    <w:name w:val="Heading 31"/>
    <w:basedOn w:val="Normal"/>
    <w:uiPriority w:val="99"/>
    <w:rsid w:val="00055260"/>
    <w:pPr>
      <w:tabs>
        <w:tab w:val="num" w:pos="720"/>
      </w:tabs>
      <w:ind w:left="720" w:right="432" w:hanging="720"/>
    </w:pPr>
    <w:rPr>
      <w:lang w:eastAsia="en-US"/>
    </w:rPr>
  </w:style>
  <w:style w:type="paragraph" w:customStyle="1" w:styleId="Heading41">
    <w:name w:val="Heading 41"/>
    <w:basedOn w:val="Normal"/>
    <w:uiPriority w:val="99"/>
    <w:rsid w:val="00055260"/>
    <w:pPr>
      <w:tabs>
        <w:tab w:val="num" w:pos="864"/>
      </w:tabs>
      <w:ind w:left="864" w:right="432" w:hanging="864"/>
    </w:pPr>
    <w:rPr>
      <w:lang w:eastAsia="en-US"/>
    </w:rPr>
  </w:style>
  <w:style w:type="paragraph" w:customStyle="1" w:styleId="Normal1">
    <w:name w:val="Normal1"/>
    <w:basedOn w:val="Normal"/>
    <w:link w:val="Normal10"/>
    <w:uiPriority w:val="99"/>
    <w:rsid w:val="000E4A7B"/>
    <w:pPr>
      <w:overflowPunct w:val="0"/>
      <w:autoSpaceDE w:val="0"/>
      <w:autoSpaceDN w:val="0"/>
      <w:adjustRightInd w:val="0"/>
      <w:spacing w:before="120" w:line="320" w:lineRule="atLeast"/>
      <w:ind w:left="680"/>
      <w:jc w:val="both"/>
      <w:textAlignment w:val="baseline"/>
    </w:pPr>
    <w:rPr>
      <w:smallCaps/>
      <w:szCs w:val="20"/>
    </w:rPr>
  </w:style>
  <w:style w:type="character" w:customStyle="1" w:styleId="Normal10">
    <w:name w:val="Normal1 תו"/>
    <w:link w:val="Normal1"/>
    <w:uiPriority w:val="99"/>
    <w:locked/>
    <w:rsid w:val="000E4A7B"/>
    <w:rPr>
      <w:smallCaps/>
      <w:sz w:val="24"/>
      <w:lang w:val="en-US" w:eastAsia="he-IL" w:bidi="he-IL"/>
    </w:rPr>
  </w:style>
  <w:style w:type="paragraph" w:customStyle="1" w:styleId="Normal2">
    <w:name w:val="Normal2"/>
    <w:basedOn w:val="Normal"/>
    <w:uiPriority w:val="99"/>
    <w:rsid w:val="000E4A7B"/>
    <w:pPr>
      <w:overflowPunct w:val="0"/>
      <w:autoSpaceDE w:val="0"/>
      <w:autoSpaceDN w:val="0"/>
      <w:adjustRightInd w:val="0"/>
      <w:spacing w:before="120" w:line="320" w:lineRule="atLeast"/>
      <w:ind w:left="1021"/>
      <w:jc w:val="both"/>
      <w:textAlignment w:val="baseline"/>
    </w:pPr>
    <w:rPr>
      <w:rFonts w:cs="David"/>
      <w:smallCaps/>
      <w:sz w:val="20"/>
    </w:rPr>
  </w:style>
  <w:style w:type="paragraph" w:customStyle="1" w:styleId="1a">
    <w:name w:val="פיסקת רשימה1"/>
    <w:basedOn w:val="Normal"/>
    <w:uiPriority w:val="99"/>
    <w:rsid w:val="000E4A7B"/>
    <w:pPr>
      <w:ind w:left="720"/>
    </w:pPr>
    <w:rPr>
      <w:rFonts w:ascii="Comic Sans MS" w:hAnsi="Comic Sans MS" w:cs="Arial"/>
      <w:sz w:val="22"/>
      <w:szCs w:val="22"/>
    </w:rPr>
  </w:style>
  <w:style w:type="paragraph" w:customStyle="1" w:styleId="Normal3">
    <w:name w:val="Normal3"/>
    <w:basedOn w:val="Normal"/>
    <w:uiPriority w:val="99"/>
    <w:rsid w:val="005F7C95"/>
    <w:pPr>
      <w:keepLines/>
      <w:widowControl w:val="0"/>
      <w:overflowPunct w:val="0"/>
      <w:autoSpaceDE w:val="0"/>
      <w:autoSpaceDN w:val="0"/>
      <w:adjustRightInd w:val="0"/>
      <w:spacing w:before="60"/>
      <w:ind w:left="2808"/>
      <w:jc w:val="both"/>
      <w:textAlignment w:val="baseline"/>
    </w:pPr>
    <w:rPr>
      <w:rFonts w:cs="David"/>
      <w:smallCaps/>
      <w:lang w:eastAsia="en-US"/>
    </w:rPr>
  </w:style>
  <w:style w:type="paragraph" w:customStyle="1" w:styleId="7">
    <w:name w:val="7"/>
    <w:basedOn w:val="Normal"/>
    <w:next w:val="Header"/>
    <w:uiPriority w:val="99"/>
    <w:rsid w:val="005F7C95"/>
    <w:pPr>
      <w:tabs>
        <w:tab w:val="center" w:pos="4153"/>
        <w:tab w:val="right" w:pos="8306"/>
      </w:tabs>
    </w:pPr>
  </w:style>
  <w:style w:type="paragraph" w:customStyle="1" w:styleId="CharChar">
    <w:name w:val="תו תו Char Char תו תו"/>
    <w:basedOn w:val="Normal"/>
    <w:uiPriority w:val="99"/>
    <w:rsid w:val="001524CF"/>
    <w:pPr>
      <w:bidi w:val="0"/>
      <w:spacing w:after="160" w:line="240" w:lineRule="exact"/>
    </w:pPr>
    <w:rPr>
      <w:rFonts w:ascii="Verdana" w:hAnsi="Verdana"/>
      <w:sz w:val="20"/>
      <w:szCs w:val="20"/>
      <w:lang w:eastAsia="en-US" w:bidi="ar-SA"/>
    </w:rPr>
  </w:style>
  <w:style w:type="paragraph" w:styleId="NormalWeb">
    <w:name w:val="Normal (Web)"/>
    <w:basedOn w:val="Normal"/>
    <w:uiPriority w:val="99"/>
    <w:rsid w:val="001524CF"/>
    <w:pPr>
      <w:bidi w:val="0"/>
      <w:spacing w:before="100" w:beforeAutospacing="1" w:after="100" w:afterAutospacing="1"/>
    </w:pPr>
    <w:rPr>
      <w:lang w:eastAsia="en-US"/>
    </w:rPr>
  </w:style>
  <w:style w:type="character" w:customStyle="1" w:styleId="EmailStyle108">
    <w:name w:val="EmailStyle108"/>
    <w:uiPriority w:val="99"/>
    <w:semiHidden/>
    <w:rsid w:val="003201DB"/>
    <w:rPr>
      <w:rFonts w:ascii="Arial" w:hAnsi="Arial"/>
      <w:color w:val="auto"/>
      <w:sz w:val="20"/>
    </w:rPr>
  </w:style>
  <w:style w:type="character" w:customStyle="1" w:styleId="EmailStyle109">
    <w:name w:val="EmailStyle109"/>
    <w:uiPriority w:val="99"/>
    <w:semiHidden/>
    <w:rsid w:val="0037712C"/>
    <w:rPr>
      <w:rFonts w:ascii="Arial" w:hAnsi="Arial"/>
      <w:color w:val="auto"/>
      <w:sz w:val="20"/>
    </w:rPr>
  </w:style>
  <w:style w:type="paragraph" w:customStyle="1" w:styleId="2">
    <w:name w:val="2"/>
    <w:basedOn w:val="Normal"/>
    <w:uiPriority w:val="99"/>
    <w:rsid w:val="00DA65F6"/>
    <w:pPr>
      <w:snapToGrid w:val="0"/>
      <w:spacing w:before="80" w:after="80" w:line="360" w:lineRule="auto"/>
      <w:ind w:left="595"/>
      <w:jc w:val="both"/>
    </w:pPr>
    <w:rPr>
      <w:rFonts w:ascii="Arial" w:hAnsi="Arial" w:cs="Arial"/>
      <w:color w:val="000000"/>
      <w:lang w:eastAsia="en-US"/>
    </w:rPr>
  </w:style>
  <w:style w:type="paragraph" w:customStyle="1" w:styleId="a2">
    <w:name w:val="טקסט בסיסי"/>
    <w:uiPriority w:val="99"/>
    <w:rsid w:val="00356F67"/>
    <w:pPr>
      <w:keepLines/>
      <w:bidi/>
      <w:spacing w:before="120" w:after="240" w:line="320" w:lineRule="atLeast"/>
    </w:pPr>
    <w:rPr>
      <w:rFonts w:cs="Narkisim"/>
      <w:sz w:val="24"/>
      <w:szCs w:val="24"/>
      <w:lang w:val="en-US" w:eastAsia="en-US"/>
    </w:rPr>
  </w:style>
  <w:style w:type="paragraph" w:styleId="ListParagraph">
    <w:name w:val="List Paragraph"/>
    <w:basedOn w:val="Normal"/>
    <w:uiPriority w:val="99"/>
    <w:qFormat/>
    <w:rsid w:val="00223B66"/>
    <w:pPr>
      <w:bidi w:val="0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ListParagraph1">
    <w:name w:val="List Paragraph1"/>
    <w:basedOn w:val="Normal"/>
    <w:uiPriority w:val="99"/>
    <w:rsid w:val="004542BF"/>
    <w:pPr>
      <w:bidi w:val="0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N">
    <w:name w:val="N"/>
    <w:basedOn w:val="Normal"/>
    <w:rsid w:val="0060306F"/>
    <w:rPr>
      <w:rFonts w:ascii="Tahoma" w:hAnsi="Tahoma" w:cs="Tahoma"/>
      <w:sz w:val="20"/>
      <w:szCs w:val="20"/>
      <w:lang w:eastAsia="en-US"/>
    </w:rPr>
  </w:style>
  <w:style w:type="paragraph" w:customStyle="1" w:styleId="2a">
    <w:name w:val="סגנון2"/>
    <w:basedOn w:val="Normal"/>
    <w:qFormat/>
    <w:rsid w:val="001870FA"/>
    <w:pPr>
      <w:tabs>
        <w:tab w:val="num" w:pos="926"/>
      </w:tabs>
      <w:spacing w:after="160" w:line="300" w:lineRule="auto"/>
      <w:ind w:left="926" w:hanging="360"/>
      <w:jc w:val="both"/>
    </w:pPr>
    <w:rPr>
      <w:rFonts w:ascii="Calibri" w:eastAsia="Calibri" w:hAnsi="Calibri" w:cs="Calibri"/>
      <w:b/>
      <w:bCs/>
      <w:color w:val="000000"/>
      <w:sz w:val="28"/>
      <w:szCs w:val="28"/>
      <w:lang w:val="en-IL" w:eastAsia="en-US"/>
    </w:rPr>
  </w:style>
  <w:style w:type="character" w:customStyle="1" w:styleId="30">
    <w:name w:val="סגנון3 תו"/>
    <w:link w:val="31"/>
    <w:locked/>
    <w:rsid w:val="001870FA"/>
    <w:rPr>
      <w:rFonts w:ascii="David" w:hAnsi="David" w:cs="David"/>
      <w:b/>
      <w:bCs/>
      <w:color w:val="000000"/>
    </w:rPr>
  </w:style>
  <w:style w:type="paragraph" w:customStyle="1" w:styleId="31">
    <w:name w:val="סגנון3"/>
    <w:basedOn w:val="Normal"/>
    <w:link w:val="30"/>
    <w:qFormat/>
    <w:rsid w:val="001870FA"/>
    <w:pPr>
      <w:spacing w:after="160" w:line="300" w:lineRule="auto"/>
      <w:ind w:left="822" w:hanging="680"/>
      <w:jc w:val="both"/>
    </w:pPr>
    <w:rPr>
      <w:rFonts w:ascii="David" w:hAnsi="David" w:cs="David"/>
      <w:b/>
      <w:bCs/>
      <w:color w:val="000000"/>
      <w:sz w:val="20"/>
      <w:szCs w:val="20"/>
      <w:lang w:val="en-IL" w:eastAsia="en-IL"/>
    </w:rPr>
  </w:style>
  <w:style w:type="paragraph" w:customStyle="1" w:styleId="41">
    <w:name w:val="סגנון4"/>
    <w:basedOn w:val="Normal"/>
    <w:rsid w:val="001870FA"/>
    <w:pPr>
      <w:tabs>
        <w:tab w:val="num" w:pos="926"/>
      </w:tabs>
      <w:spacing w:after="160" w:line="300" w:lineRule="auto"/>
      <w:ind w:left="2880" w:hanging="360"/>
      <w:jc w:val="both"/>
    </w:pPr>
    <w:rPr>
      <w:rFonts w:ascii="David" w:eastAsia="Calibri" w:hAnsi="David" w:cs="David"/>
      <w:color w:val="000000"/>
      <w:lang w:val="en-IL" w:eastAsia="en-IL"/>
    </w:rPr>
  </w:style>
  <w:style w:type="paragraph" w:customStyle="1" w:styleId="1b">
    <w:name w:val="סגנון1"/>
    <w:basedOn w:val="ListParagraph"/>
    <w:qFormat/>
    <w:rsid w:val="00331C8C"/>
    <w:pPr>
      <w:tabs>
        <w:tab w:val="num" w:pos="926"/>
      </w:tabs>
      <w:spacing w:before="120" w:after="120" w:line="276" w:lineRule="auto"/>
      <w:contextualSpacing/>
      <w:jc w:val="both"/>
    </w:pPr>
    <w:rPr>
      <w:rFonts w:eastAsia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699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902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902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902410">
                  <w:marLeft w:val="0"/>
                  <w:marRight w:val="0"/>
                  <w:marTop w:val="0"/>
                  <w:marBottom w:val="0"/>
                  <w:divBdr>
                    <w:top w:val="single" w:sz="8" w:space="3" w:color="B5C4DF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290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902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902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902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90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902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902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902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2902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02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90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67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6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l221\Application%20Data\Microsoft\Templates\&#1514;&#1489;&#1504;&#1497;&#1514;%20&#1505;&#1493;&#1508;&#1497;&#1492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סופיה.dot</Template>
  <TotalTime>18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קליטת מימשק תוצאות  בחינות בגרות</vt:lpstr>
      <vt:lpstr>קליטת מימשק תוצאות  בחינות בגרות</vt:lpstr>
    </vt:vector>
  </TitlesOfParts>
  <Company>Taldor</Company>
  <LinksUpToDate>false</LinksUpToDate>
  <CharactersWithSpaces>741</CharactersWithSpaces>
  <SharedDoc>false</SharedDoc>
  <HLinks>
    <vt:vector size="6" baseType="variant">
      <vt:variant>
        <vt:i4>655439</vt:i4>
      </vt:variant>
      <vt:variant>
        <vt:i4>0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קליטת מימשק תוצאות  בחינות בגרות</dc:title>
  <dc:subject/>
  <dc:creator>KL221</dc:creator>
  <cp:keywords/>
  <cp:lastModifiedBy>MoE</cp:lastModifiedBy>
  <cp:revision>4</cp:revision>
  <cp:lastPrinted>2023-07-27T07:46:00Z</cp:lastPrinted>
  <dcterms:created xsi:type="dcterms:W3CDTF">2024-11-19T08:52:00Z</dcterms:created>
  <dcterms:modified xsi:type="dcterms:W3CDTF">2024-11-19T09:12:00Z</dcterms:modified>
</cp:coreProperties>
</file>