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D29" w:rsidRPr="007C51B8" w:rsidRDefault="00F346A3" w:rsidP="00F346A3">
      <w:pPr>
        <w:jc w:val="right"/>
        <w:rPr>
          <w:rFonts w:cs="David"/>
          <w:rtl/>
        </w:rPr>
      </w:pPr>
      <w:r w:rsidRPr="007C51B8">
        <w:rPr>
          <w:rFonts w:cs="David" w:hint="eastAsia"/>
          <w:rtl/>
        </w:rPr>
        <w:t>‏‏</w:t>
      </w:r>
    </w:p>
    <w:p w:rsidR="00DB2DD9" w:rsidRDefault="00DB2DD9" w:rsidP="00AF6420">
      <w:pPr>
        <w:jc w:val="right"/>
        <w:rPr>
          <w:rFonts w:cs="David"/>
          <w:b/>
          <w:bCs/>
          <w:rtl/>
        </w:rPr>
      </w:pPr>
      <w:r>
        <w:rPr>
          <w:rFonts w:cs="David"/>
          <w:rtl/>
        </w:rPr>
        <w:fldChar w:fldCharType="begin"/>
      </w:r>
      <w:r>
        <w:rPr>
          <w:rFonts w:cs="David"/>
          <w:rtl/>
        </w:rPr>
        <w:instrText xml:space="preserve"> </w:instrText>
      </w:r>
      <w:r>
        <w:rPr>
          <w:rFonts w:cs="David" w:hint="cs"/>
        </w:rPr>
        <w:instrText>DATE</w:instrText>
      </w:r>
      <w:r>
        <w:rPr>
          <w:rFonts w:cs="David" w:hint="cs"/>
          <w:rtl/>
        </w:rPr>
        <w:instrText xml:space="preserve"> \@ "</w:instrText>
      </w:r>
      <w:r>
        <w:rPr>
          <w:rFonts w:cs="David" w:hint="cs"/>
        </w:rPr>
        <w:instrText>d MMMM, yyyy" \h</w:instrText>
      </w:r>
      <w:r>
        <w:rPr>
          <w:rFonts w:cs="David"/>
          <w:rtl/>
        </w:rPr>
        <w:instrText xml:space="preserve"> </w:instrText>
      </w:r>
      <w:r>
        <w:rPr>
          <w:rFonts w:cs="David"/>
          <w:rtl/>
        </w:rPr>
        <w:fldChar w:fldCharType="separate"/>
      </w:r>
      <w:r w:rsidR="00B92083">
        <w:rPr>
          <w:rFonts w:cs="David"/>
          <w:noProof/>
          <w:rtl/>
        </w:rPr>
        <w:t>‏כ"ד ניסן, תשפ"ב</w:t>
      </w:r>
      <w:r>
        <w:rPr>
          <w:rFonts w:cs="David"/>
          <w:rtl/>
        </w:rPr>
        <w:fldChar w:fldCharType="end"/>
      </w:r>
    </w:p>
    <w:p w:rsidR="00F97A45" w:rsidRPr="00DB2DD9" w:rsidRDefault="00DB2DD9" w:rsidP="009C15F4">
      <w:pPr>
        <w:jc w:val="right"/>
        <w:rPr>
          <w:rFonts w:cs="David"/>
          <w:rtl/>
        </w:rPr>
      </w:pPr>
      <w:r w:rsidRPr="00DB2DD9">
        <w:rPr>
          <w:rFonts w:cs="David"/>
          <w:rtl/>
        </w:rPr>
        <w:fldChar w:fldCharType="begin"/>
      </w:r>
      <w:r w:rsidRPr="00DB2DD9">
        <w:rPr>
          <w:rFonts w:cs="David"/>
          <w:rtl/>
        </w:rPr>
        <w:instrText xml:space="preserve"> </w:instrText>
      </w:r>
      <w:r w:rsidRPr="00DB2DD9">
        <w:rPr>
          <w:rFonts w:cs="David" w:hint="cs"/>
        </w:rPr>
        <w:instrText>DATE</w:instrText>
      </w:r>
      <w:r w:rsidRPr="00DB2DD9">
        <w:rPr>
          <w:rFonts w:cs="David" w:hint="cs"/>
          <w:rtl/>
        </w:rPr>
        <w:instrText xml:space="preserve"> \@ "</w:instrText>
      </w:r>
      <w:r w:rsidRPr="00DB2DD9">
        <w:rPr>
          <w:rFonts w:cs="David" w:hint="cs"/>
        </w:rPr>
        <w:instrText>d MMMM, yyyy</w:instrText>
      </w:r>
      <w:r w:rsidRPr="00DB2DD9">
        <w:rPr>
          <w:rFonts w:cs="David" w:hint="cs"/>
          <w:rtl/>
        </w:rPr>
        <w:instrText>"</w:instrText>
      </w:r>
      <w:r w:rsidRPr="00DB2DD9">
        <w:rPr>
          <w:rFonts w:cs="David"/>
          <w:rtl/>
        </w:rPr>
        <w:instrText xml:space="preserve"> </w:instrText>
      </w:r>
      <w:r w:rsidRPr="00DB2DD9">
        <w:rPr>
          <w:rFonts w:cs="David"/>
          <w:rtl/>
        </w:rPr>
        <w:fldChar w:fldCharType="separate"/>
      </w:r>
      <w:r w:rsidR="00B92083">
        <w:rPr>
          <w:rFonts w:cs="David"/>
          <w:noProof/>
          <w:rtl/>
        </w:rPr>
        <w:t>‏25 אפריל, 2022</w:t>
      </w:r>
      <w:r w:rsidRPr="00DB2DD9">
        <w:rPr>
          <w:rFonts w:cs="David"/>
          <w:rtl/>
        </w:rPr>
        <w:fldChar w:fldCharType="end"/>
      </w:r>
    </w:p>
    <w:p w:rsidR="00634865" w:rsidRDefault="00634865" w:rsidP="00F1218A">
      <w:pPr>
        <w:rPr>
          <w:rFonts w:cs="David"/>
          <w:b/>
          <w:bCs/>
          <w:rtl/>
        </w:rPr>
      </w:pPr>
    </w:p>
    <w:p w:rsidR="001F2D05" w:rsidRPr="001F2D05" w:rsidRDefault="001F2D05" w:rsidP="001F2D05">
      <w:pPr>
        <w:spacing w:line="300" w:lineRule="atLeast"/>
        <w:jc w:val="center"/>
        <w:rPr>
          <w:b/>
          <w:bCs/>
          <w:rtl/>
        </w:rPr>
      </w:pPr>
      <w:r w:rsidRPr="001F2D05">
        <w:rPr>
          <w:rFonts w:hint="cs"/>
          <w:b/>
          <w:bCs/>
          <w:rtl/>
        </w:rPr>
        <w:t xml:space="preserve">מכרז מס' 11/3.2022 ליווי פדגוגי של </w:t>
      </w:r>
      <w:proofErr w:type="spellStart"/>
      <w:r w:rsidRPr="001F2D05">
        <w:rPr>
          <w:rFonts w:hint="cs"/>
          <w:b/>
          <w:bCs/>
          <w:rtl/>
        </w:rPr>
        <w:t>תוכנית</w:t>
      </w:r>
      <w:proofErr w:type="spellEnd"/>
    </w:p>
    <w:p w:rsidR="001F2D05" w:rsidRPr="001F2D05" w:rsidRDefault="001F2D05" w:rsidP="001F2D05">
      <w:pPr>
        <w:spacing w:line="300" w:lineRule="atLeast"/>
        <w:jc w:val="center"/>
        <w:rPr>
          <w:b/>
          <w:bCs/>
          <w:u w:val="single"/>
        </w:rPr>
      </w:pPr>
      <w:r w:rsidRPr="001F2D05">
        <w:rPr>
          <w:rFonts w:hint="cs"/>
          <w:b/>
          <w:bCs/>
          <w:u w:val="single"/>
          <w:rtl/>
        </w:rPr>
        <w:t xml:space="preserve"> "בתי ספר של החופש הגדול" המופעלת במוסדות החינוך</w:t>
      </w:r>
    </w:p>
    <w:p w:rsidR="001F2D05" w:rsidRDefault="001F2D05" w:rsidP="001F2D05">
      <w:pPr>
        <w:jc w:val="center"/>
        <w:rPr>
          <w:b/>
          <w:bCs/>
          <w:sz w:val="30"/>
          <w:szCs w:val="30"/>
          <w:u w:val="single"/>
          <w:rtl/>
        </w:rPr>
      </w:pPr>
    </w:p>
    <w:p w:rsidR="001F2D05" w:rsidRDefault="001F2D05" w:rsidP="001F2D05">
      <w:pPr>
        <w:jc w:val="center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>הבהרה 2</w:t>
      </w:r>
    </w:p>
    <w:p w:rsidR="001F2D05" w:rsidRDefault="001F2D05" w:rsidP="001F2D05">
      <w:pPr>
        <w:jc w:val="center"/>
        <w:rPr>
          <w:b/>
          <w:bCs/>
          <w:u w:val="single"/>
          <w:rtl/>
        </w:rPr>
      </w:pPr>
    </w:p>
    <w:p w:rsidR="001F2D05" w:rsidRDefault="001F2D05" w:rsidP="001F2D05">
      <w:pPr>
        <w:jc w:val="center"/>
        <w:rPr>
          <w:b/>
          <w:bCs/>
          <w:u w:val="single"/>
          <w:rtl/>
        </w:rPr>
      </w:pPr>
    </w:p>
    <w:p w:rsidR="00B92083" w:rsidRDefault="00B92083" w:rsidP="00B92083">
      <w:pPr>
        <w:rPr>
          <w:rFonts w:hint="cs"/>
          <w:rtl/>
        </w:rPr>
      </w:pPr>
      <w:r>
        <w:rPr>
          <w:rFonts w:hint="cs"/>
          <w:rtl/>
        </w:rPr>
        <w:t>לתשומת לב ובשל תקלה באתר מינהל הרכש, מובהר כי כל מסמכי המכרז מופיעים בקישור:</w:t>
      </w:r>
    </w:p>
    <w:p w:rsidR="00B92083" w:rsidRDefault="00B92083" w:rsidP="001F2D05">
      <w:pPr>
        <w:rPr>
          <w:rFonts w:hint="cs"/>
          <w:rtl/>
        </w:rPr>
      </w:pPr>
    </w:p>
    <w:bookmarkStart w:id="0" w:name="_GoBack"/>
    <w:bookmarkEnd w:id="0"/>
    <w:p w:rsidR="001F2D05" w:rsidRDefault="00731364" w:rsidP="001F2D05">
      <w:pPr>
        <w:rPr>
          <w:rFonts w:ascii="Arial" w:hAnsi="Arial" w:cs="Arial"/>
        </w:rPr>
      </w:pPr>
      <w:r>
        <w:fldChar w:fldCharType="begin"/>
      </w:r>
      <w:r>
        <w:instrText xml:space="preserve"> HYPERLINK "https://mr.gov.il/ilgstorefront/he/p/4000549686" </w:instrText>
      </w:r>
      <w:r>
        <w:fldChar w:fldCharType="separate"/>
      </w:r>
      <w:r w:rsidR="001F2D05">
        <w:rPr>
          <w:rStyle w:val="Hyperlink"/>
        </w:rPr>
        <w:t>https://mr.gov.il/ilgstorefront/he/p/4000549686</w:t>
      </w:r>
      <w:r>
        <w:rPr>
          <w:rStyle w:val="Hyperlink"/>
        </w:rPr>
        <w:fldChar w:fldCharType="end"/>
      </w:r>
    </w:p>
    <w:p w:rsidR="001F2D05" w:rsidRPr="001F2D05" w:rsidRDefault="001F2D05" w:rsidP="001F2D05">
      <w:pPr>
        <w:rPr>
          <w:rtl/>
          <w:lang w:eastAsia="he-IL"/>
        </w:rPr>
      </w:pPr>
    </w:p>
    <w:p w:rsidR="00F31C9D" w:rsidRDefault="00F31C9D" w:rsidP="00F1218A">
      <w:pPr>
        <w:rPr>
          <w:rFonts w:ascii="David" w:hAnsi="David" w:cs="David"/>
          <w:b/>
          <w:bCs/>
          <w:rtl/>
        </w:rPr>
      </w:pPr>
    </w:p>
    <w:p w:rsidR="001F2D05" w:rsidRDefault="001F2D05" w:rsidP="00F1218A">
      <w:pPr>
        <w:rPr>
          <w:rFonts w:ascii="David" w:hAnsi="David" w:cs="David"/>
          <w:b/>
          <w:bCs/>
          <w:rtl/>
        </w:rPr>
      </w:pPr>
    </w:p>
    <w:p w:rsidR="00F31C9D" w:rsidRDefault="00F31C9D" w:rsidP="00F1218A">
      <w:pPr>
        <w:rPr>
          <w:rFonts w:ascii="David" w:hAnsi="David" w:cs="David"/>
          <w:b/>
          <w:bCs/>
          <w:rtl/>
        </w:rPr>
      </w:pPr>
    </w:p>
    <w:p w:rsidR="00821E66" w:rsidRPr="00382EFE" w:rsidRDefault="00821E66" w:rsidP="00DC3965">
      <w:pPr>
        <w:jc w:val="both"/>
        <w:rPr>
          <w:rFonts w:cs="David"/>
          <w:rtl/>
        </w:rPr>
      </w:pPr>
    </w:p>
    <w:p w:rsidR="00DC3965" w:rsidRDefault="00DC3965" w:rsidP="00DC3965">
      <w:pPr>
        <w:jc w:val="both"/>
        <w:rPr>
          <w:rFonts w:cs="David"/>
          <w:rtl/>
        </w:rPr>
      </w:pPr>
    </w:p>
    <w:p w:rsidR="00F31C9D" w:rsidRDefault="00F31C9D" w:rsidP="00DC3965">
      <w:pPr>
        <w:jc w:val="both"/>
        <w:rPr>
          <w:rFonts w:cs="David"/>
          <w:rtl/>
        </w:rPr>
      </w:pPr>
    </w:p>
    <w:p w:rsidR="00F31C9D" w:rsidRDefault="00F31C9D" w:rsidP="00DC3965">
      <w:pPr>
        <w:jc w:val="both"/>
        <w:rPr>
          <w:rFonts w:cs="David"/>
          <w:rtl/>
        </w:rPr>
      </w:pPr>
    </w:p>
    <w:p w:rsidR="00F31C9D" w:rsidRDefault="00F31C9D" w:rsidP="00DC3965">
      <w:pPr>
        <w:jc w:val="both"/>
        <w:rPr>
          <w:rFonts w:cs="David"/>
          <w:rtl/>
        </w:rPr>
      </w:pPr>
    </w:p>
    <w:p w:rsidR="00F31C9D" w:rsidRDefault="00F31C9D" w:rsidP="00DC3965">
      <w:pPr>
        <w:jc w:val="both"/>
        <w:rPr>
          <w:rFonts w:cs="David"/>
          <w:rtl/>
        </w:rPr>
      </w:pPr>
    </w:p>
    <w:p w:rsidR="00F31C9D" w:rsidRDefault="00F31C9D" w:rsidP="00DC3965">
      <w:pPr>
        <w:jc w:val="both"/>
        <w:rPr>
          <w:rFonts w:cs="David"/>
          <w:rtl/>
        </w:rPr>
      </w:pPr>
    </w:p>
    <w:p w:rsidR="00F31C9D" w:rsidRDefault="00F31C9D" w:rsidP="00DC3965">
      <w:pPr>
        <w:jc w:val="both"/>
        <w:rPr>
          <w:rFonts w:cs="David"/>
          <w:rtl/>
        </w:rPr>
      </w:pPr>
    </w:p>
    <w:p w:rsidR="00F31C9D" w:rsidRDefault="00F31C9D" w:rsidP="00DC3965">
      <w:pPr>
        <w:jc w:val="both"/>
        <w:rPr>
          <w:rFonts w:cs="David"/>
          <w:rtl/>
        </w:rPr>
      </w:pPr>
    </w:p>
    <w:p w:rsidR="00F31C9D" w:rsidRDefault="00F31C9D" w:rsidP="00DC3965">
      <w:pPr>
        <w:jc w:val="both"/>
        <w:rPr>
          <w:rFonts w:cs="David"/>
          <w:rtl/>
        </w:rPr>
      </w:pPr>
    </w:p>
    <w:p w:rsidR="00F31C9D" w:rsidRDefault="00F31C9D" w:rsidP="00DC3965">
      <w:pPr>
        <w:jc w:val="both"/>
        <w:rPr>
          <w:rFonts w:cs="David"/>
          <w:rtl/>
        </w:rPr>
      </w:pPr>
    </w:p>
    <w:p w:rsidR="00F31C9D" w:rsidRPr="007C51B8" w:rsidRDefault="00F31C9D" w:rsidP="00DC3965">
      <w:pPr>
        <w:jc w:val="both"/>
        <w:rPr>
          <w:rFonts w:cs="David"/>
          <w:rtl/>
        </w:rPr>
      </w:pPr>
    </w:p>
    <w:p w:rsidR="00DC3965" w:rsidRPr="007C51B8" w:rsidRDefault="00DC3965" w:rsidP="00DC3965">
      <w:pPr>
        <w:jc w:val="both"/>
        <w:rPr>
          <w:rFonts w:cs="David"/>
          <w:rtl/>
        </w:rPr>
      </w:pPr>
    </w:p>
    <w:p w:rsidR="00DC3965" w:rsidRPr="007C51B8" w:rsidRDefault="00DC3965" w:rsidP="00DC3965">
      <w:pPr>
        <w:jc w:val="both"/>
        <w:rPr>
          <w:rFonts w:cs="David"/>
          <w:rtl/>
        </w:rPr>
      </w:pPr>
      <w:r w:rsidRPr="007C51B8">
        <w:rPr>
          <w:rFonts w:cs="David" w:hint="cs"/>
          <w:rtl/>
        </w:rPr>
        <w:tab/>
      </w:r>
      <w:r w:rsidRPr="007C51B8">
        <w:rPr>
          <w:rFonts w:cs="David" w:hint="cs"/>
          <w:rtl/>
        </w:rPr>
        <w:tab/>
      </w:r>
      <w:r w:rsidRPr="007C51B8">
        <w:rPr>
          <w:rFonts w:cs="David" w:hint="cs"/>
          <w:rtl/>
        </w:rPr>
        <w:tab/>
      </w:r>
      <w:r w:rsidRPr="007C51B8">
        <w:rPr>
          <w:rFonts w:cs="David" w:hint="cs"/>
          <w:rtl/>
        </w:rPr>
        <w:tab/>
      </w:r>
      <w:r w:rsidRPr="007C51B8">
        <w:rPr>
          <w:rFonts w:cs="David" w:hint="cs"/>
          <w:rtl/>
        </w:rPr>
        <w:tab/>
      </w:r>
      <w:r w:rsidRPr="007C51B8">
        <w:rPr>
          <w:rFonts w:cs="David" w:hint="cs"/>
          <w:rtl/>
        </w:rPr>
        <w:tab/>
      </w:r>
      <w:r w:rsidRPr="007C51B8">
        <w:rPr>
          <w:rFonts w:cs="David" w:hint="cs"/>
          <w:rtl/>
        </w:rPr>
        <w:tab/>
      </w:r>
      <w:r w:rsidRPr="007C51B8">
        <w:rPr>
          <w:rFonts w:cs="David" w:hint="cs"/>
          <w:rtl/>
        </w:rPr>
        <w:tab/>
        <w:t>בברכה,</w:t>
      </w:r>
    </w:p>
    <w:p w:rsidR="00DC3965" w:rsidRDefault="00DC3965" w:rsidP="00DC3965">
      <w:pPr>
        <w:jc w:val="both"/>
        <w:rPr>
          <w:rFonts w:cs="David"/>
          <w:rtl/>
        </w:rPr>
      </w:pPr>
    </w:p>
    <w:p w:rsidR="00A63E87" w:rsidRPr="007C51B8" w:rsidRDefault="00A63E87" w:rsidP="00DC3965">
      <w:pPr>
        <w:jc w:val="both"/>
        <w:rPr>
          <w:rFonts w:cs="David"/>
          <w:rtl/>
        </w:rPr>
      </w:pPr>
    </w:p>
    <w:p w:rsidR="00DC3965" w:rsidRPr="007C51B8" w:rsidRDefault="00DC3965" w:rsidP="00DC3965">
      <w:pPr>
        <w:jc w:val="both"/>
        <w:rPr>
          <w:rFonts w:cs="David"/>
          <w:rtl/>
        </w:rPr>
      </w:pPr>
      <w:r w:rsidRPr="007C51B8">
        <w:rPr>
          <w:rFonts w:cs="David" w:hint="cs"/>
          <w:rtl/>
        </w:rPr>
        <w:tab/>
      </w:r>
      <w:r w:rsidRPr="007C51B8">
        <w:rPr>
          <w:rFonts w:cs="David" w:hint="cs"/>
          <w:rtl/>
        </w:rPr>
        <w:tab/>
      </w:r>
      <w:r w:rsidRPr="007C51B8">
        <w:rPr>
          <w:rFonts w:cs="David" w:hint="cs"/>
          <w:rtl/>
        </w:rPr>
        <w:tab/>
      </w:r>
      <w:r w:rsidRPr="007C51B8">
        <w:rPr>
          <w:rFonts w:cs="David" w:hint="cs"/>
          <w:rtl/>
        </w:rPr>
        <w:tab/>
      </w:r>
      <w:r w:rsidRPr="007C51B8">
        <w:rPr>
          <w:rFonts w:cs="David" w:hint="cs"/>
          <w:rtl/>
        </w:rPr>
        <w:tab/>
      </w:r>
      <w:r w:rsidRPr="007C51B8">
        <w:rPr>
          <w:rFonts w:cs="David" w:hint="cs"/>
          <w:rtl/>
        </w:rPr>
        <w:tab/>
      </w:r>
      <w:r w:rsidRPr="007C51B8">
        <w:rPr>
          <w:rFonts w:cs="David" w:hint="cs"/>
          <w:rtl/>
        </w:rPr>
        <w:tab/>
      </w:r>
      <w:r w:rsidRPr="007C51B8">
        <w:rPr>
          <w:rFonts w:cs="David" w:hint="cs"/>
          <w:rtl/>
        </w:rPr>
        <w:tab/>
        <w:t>אורנה מיטמיגר</w:t>
      </w:r>
    </w:p>
    <w:p w:rsidR="00DC3965" w:rsidRPr="007C51B8" w:rsidRDefault="00DC3965" w:rsidP="00DC75A8">
      <w:pPr>
        <w:jc w:val="both"/>
        <w:rPr>
          <w:rFonts w:cs="David"/>
          <w:rtl/>
        </w:rPr>
      </w:pPr>
      <w:r w:rsidRPr="007C51B8">
        <w:rPr>
          <w:rFonts w:cs="David" w:hint="cs"/>
          <w:rtl/>
        </w:rPr>
        <w:tab/>
      </w:r>
      <w:r w:rsidRPr="007C51B8">
        <w:rPr>
          <w:rFonts w:cs="David" w:hint="cs"/>
          <w:rtl/>
        </w:rPr>
        <w:tab/>
      </w:r>
      <w:r w:rsidRPr="007C51B8">
        <w:rPr>
          <w:rFonts w:cs="David" w:hint="cs"/>
          <w:rtl/>
        </w:rPr>
        <w:tab/>
      </w:r>
      <w:r w:rsidRPr="007C51B8">
        <w:rPr>
          <w:rFonts w:cs="David" w:hint="cs"/>
          <w:rtl/>
        </w:rPr>
        <w:tab/>
      </w:r>
      <w:r w:rsidRPr="007C51B8">
        <w:rPr>
          <w:rFonts w:cs="David" w:hint="cs"/>
          <w:rtl/>
        </w:rPr>
        <w:tab/>
      </w:r>
      <w:r w:rsidRPr="007C51B8">
        <w:rPr>
          <w:rFonts w:cs="David" w:hint="cs"/>
          <w:rtl/>
        </w:rPr>
        <w:tab/>
      </w:r>
      <w:r w:rsidRPr="007C51B8">
        <w:rPr>
          <w:rFonts w:cs="David" w:hint="cs"/>
          <w:rtl/>
        </w:rPr>
        <w:tab/>
      </w:r>
      <w:r w:rsidRPr="007C51B8">
        <w:rPr>
          <w:rFonts w:cs="David" w:hint="cs"/>
          <w:rtl/>
        </w:rPr>
        <w:tab/>
        <w:t>מנהלת האגף</w:t>
      </w:r>
    </w:p>
    <w:sectPr w:rsidR="00DC3965" w:rsidRPr="007C51B8" w:rsidSect="00DB2DD9"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1558" w:bottom="1440" w:left="1440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1364" w:rsidRDefault="00731364">
      <w:r>
        <w:separator/>
      </w:r>
    </w:p>
  </w:endnote>
  <w:endnote w:type="continuationSeparator" w:id="0">
    <w:p w:rsidR="00731364" w:rsidRDefault="00731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462" w:rsidRDefault="00854462" w:rsidP="00DC3965">
    <w:pPr>
      <w:pStyle w:val="a4"/>
      <w:framePr w:wrap="around" w:vAnchor="text" w:hAnchor="text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:rsidR="00854462" w:rsidRDefault="00854462" w:rsidP="00D670BD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462" w:rsidRDefault="00854462" w:rsidP="00DC3965">
    <w:pPr>
      <w:pStyle w:val="a4"/>
      <w:framePr w:wrap="around" w:vAnchor="text" w:hAnchor="text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separate"/>
    </w:r>
    <w:r w:rsidR="00D27FA5">
      <w:rPr>
        <w:rStyle w:val="a5"/>
        <w:noProof/>
        <w:rtl/>
      </w:rPr>
      <w:t>2</w:t>
    </w:r>
    <w:r>
      <w:rPr>
        <w:rStyle w:val="a5"/>
        <w:rtl/>
      </w:rPr>
      <w:fldChar w:fldCharType="end"/>
    </w:r>
  </w:p>
  <w:p w:rsidR="00854462" w:rsidRDefault="00854462" w:rsidP="00D670BD">
    <w:pPr>
      <w:pStyle w:val="a4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462" w:rsidRPr="00DC3965" w:rsidRDefault="00433AF3" w:rsidP="00425D15">
    <w:pPr>
      <w:pStyle w:val="a4"/>
      <w:jc w:val="center"/>
      <w:rPr>
        <w:rFonts w:cs="David"/>
        <w:b/>
        <w:bCs/>
        <w:sz w:val="22"/>
        <w:szCs w:val="22"/>
        <w:rtl/>
      </w:rPr>
    </w:pPr>
    <w:r>
      <w:rPr>
        <w:rFonts w:cs="David"/>
        <w:b/>
        <w:bCs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6D1D663" wp14:editId="0B1A6258">
              <wp:simplePos x="0" y="0"/>
              <wp:positionH relativeFrom="column">
                <wp:posOffset>-70485</wp:posOffset>
              </wp:positionH>
              <wp:positionV relativeFrom="paragraph">
                <wp:posOffset>-81915</wp:posOffset>
              </wp:positionV>
              <wp:extent cx="5645785" cy="0"/>
              <wp:effectExtent l="5715" t="13335" r="6350" b="5715"/>
              <wp:wrapSquare wrapText="bothSides"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4578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line w14:anchorId="7F2E884F" id="Line 1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55pt,-6.45pt" to="439pt,-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">
              <w10:wrap type="square"/>
            </v:line>
          </w:pict>
        </mc:Fallback>
      </mc:AlternateContent>
    </w:r>
    <w:r w:rsidR="00854462" w:rsidRPr="00DC3965">
      <w:rPr>
        <w:rFonts w:cs="David" w:hint="cs"/>
        <w:b/>
        <w:bCs/>
        <w:sz w:val="22"/>
        <w:szCs w:val="22"/>
        <w:rtl/>
      </w:rPr>
      <w:t xml:space="preserve">שבטי ישראל 34, ירושלים 91911    *  טלפון </w:t>
    </w:r>
    <w:r w:rsidR="00425D15">
      <w:rPr>
        <w:rFonts w:cs="David" w:hint="cs"/>
        <w:b/>
        <w:bCs/>
        <w:sz w:val="22"/>
        <w:szCs w:val="22"/>
        <w:rtl/>
      </w:rPr>
      <w:t>073-3933000</w:t>
    </w:r>
    <w:r w:rsidR="002B2211">
      <w:rPr>
        <w:rFonts w:cs="David" w:hint="cs"/>
        <w:b/>
        <w:bCs/>
        <w:sz w:val="22"/>
        <w:szCs w:val="22"/>
        <w:rtl/>
      </w:rPr>
      <w:t>* פקס 073-3933145*</w:t>
    </w:r>
  </w:p>
  <w:p w:rsidR="00854462" w:rsidRPr="00DC3965" w:rsidRDefault="00854462" w:rsidP="00DC3965">
    <w:pPr>
      <w:pStyle w:val="a4"/>
      <w:jc w:val="center"/>
      <w:rPr>
        <w:rFonts w:cs="David"/>
        <w:b/>
        <w:bCs/>
        <w:sz w:val="22"/>
        <w:szCs w:val="22"/>
      </w:rPr>
    </w:pPr>
    <w:r w:rsidRPr="00DC3965">
      <w:rPr>
        <w:rFonts w:cs="David" w:hint="cs"/>
        <w:b/>
        <w:bCs/>
        <w:sz w:val="22"/>
        <w:szCs w:val="22"/>
        <w:rtl/>
      </w:rPr>
      <w:t xml:space="preserve">אתר המשרד </w:t>
    </w:r>
    <w:hyperlink r:id="rId1" w:history="1">
      <w:r w:rsidRPr="00DC3965">
        <w:rPr>
          <w:rStyle w:val="Hyperlink"/>
          <w:rFonts w:cs="David"/>
          <w:b/>
          <w:bCs/>
          <w:sz w:val="22"/>
          <w:szCs w:val="22"/>
        </w:rPr>
        <w:t>www.education.gov.il</w:t>
      </w:r>
    </w:hyperlink>
  </w:p>
  <w:p w:rsidR="00854462" w:rsidRDefault="0085446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1364" w:rsidRDefault="00731364">
      <w:r>
        <w:separator/>
      </w:r>
    </w:p>
  </w:footnote>
  <w:footnote w:type="continuationSeparator" w:id="0">
    <w:p w:rsidR="00731364" w:rsidRDefault="007313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61A9" w:rsidRDefault="00BB61A9" w:rsidP="00BB61A9">
    <w:pPr>
      <w:pStyle w:val="a6"/>
      <w:spacing w:line="260" w:lineRule="exact"/>
      <w:jc w:val="center"/>
      <w:rPr>
        <w:rFonts w:asciiTheme="minorBidi" w:hAnsiTheme="minorBidi"/>
        <w:color w:val="3767A8"/>
        <w:sz w:val="30"/>
        <w:szCs w:val="30"/>
      </w:rPr>
    </w:pPr>
    <w:r>
      <w:rPr>
        <w:rFonts w:asciiTheme="minorBidi" w:hAnsiTheme="minorBidi"/>
        <w:color w:val="3767A8"/>
        <w:sz w:val="30"/>
        <w:szCs w:val="30"/>
        <w:rtl/>
      </w:rPr>
      <w:t>מדינת ישראל</w:t>
    </w:r>
  </w:p>
  <w:p w:rsidR="00BB61A9" w:rsidRDefault="00BB61A9" w:rsidP="00BB61A9">
    <w:pPr>
      <w:pStyle w:val="a6"/>
      <w:spacing w:line="260" w:lineRule="exact"/>
      <w:jc w:val="center"/>
      <w:rPr>
        <w:rFonts w:asciiTheme="minorBidi" w:hAnsiTheme="minorBidi"/>
        <w:color w:val="3767A8"/>
        <w:sz w:val="26"/>
        <w:szCs w:val="26"/>
        <w:rtl/>
      </w:rPr>
    </w:pPr>
    <w:bookmarkStart w:id="1" w:name="Titel1"/>
    <w:bookmarkEnd w:id="1"/>
    <w:r>
      <w:rPr>
        <w:rFonts w:asciiTheme="minorBidi" w:hAnsiTheme="minorBidi"/>
        <w:color w:val="3767A8"/>
        <w:sz w:val="26"/>
        <w:szCs w:val="26"/>
        <w:rtl/>
      </w:rPr>
      <w:t>משרד החינוך</w:t>
    </w:r>
  </w:p>
  <w:p w:rsidR="00BB61A9" w:rsidRDefault="00BB61A9" w:rsidP="00BB61A9">
    <w:pPr>
      <w:pStyle w:val="a6"/>
      <w:jc w:val="center"/>
      <w:rPr>
        <w:rFonts w:asciiTheme="minorBidi" w:hAnsiTheme="minorBidi"/>
        <w:color w:val="3767A8"/>
      </w:rPr>
    </w:pPr>
    <w:bookmarkStart w:id="2" w:name="Titel2"/>
    <w:bookmarkStart w:id="3" w:name="Titel3"/>
    <w:bookmarkEnd w:id="2"/>
    <w:bookmarkEnd w:id="3"/>
    <w:r>
      <w:rPr>
        <w:rFonts w:asciiTheme="minorBidi" w:hAnsiTheme="minorBidi"/>
        <w:color w:val="3767A8"/>
        <w:rtl/>
      </w:rPr>
      <w:t>אגף רכש, מכרזים והתקשרויות</w:t>
    </w:r>
  </w:p>
  <w:p w:rsidR="00BB61A9" w:rsidRDefault="00BB61A9" w:rsidP="00BB61A9">
    <w:pPr>
      <w:pStyle w:val="a6"/>
      <w:jc w:val="center"/>
      <w:rPr>
        <w:rFonts w:asciiTheme="minorBidi" w:hAnsiTheme="minorBidi"/>
        <w:color w:val="3767A8"/>
      </w:rPr>
    </w:pPr>
    <w:bookmarkStart w:id="4" w:name="Titel4"/>
    <w:bookmarkEnd w:id="4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FD511F"/>
    <w:multiLevelType w:val="hybridMultilevel"/>
    <w:tmpl w:val="D460FAFC"/>
    <w:lvl w:ilvl="0" w:tplc="F1669BC2">
      <w:start w:val="1"/>
      <w:numFmt w:val="hebrew1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056F9D"/>
    <w:multiLevelType w:val="hybridMultilevel"/>
    <w:tmpl w:val="A87E70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AF3"/>
    <w:rsid w:val="00006A4A"/>
    <w:rsid w:val="00010B05"/>
    <w:rsid w:val="000237EA"/>
    <w:rsid w:val="000277E6"/>
    <w:rsid w:val="0003779F"/>
    <w:rsid w:val="000532CB"/>
    <w:rsid w:val="00072003"/>
    <w:rsid w:val="00086100"/>
    <w:rsid w:val="0009598D"/>
    <w:rsid w:val="000A13AA"/>
    <w:rsid w:val="000B17B9"/>
    <w:rsid w:val="000C725B"/>
    <w:rsid w:val="000D3B82"/>
    <w:rsid w:val="000E2C65"/>
    <w:rsid w:val="000E3322"/>
    <w:rsid w:val="00116B82"/>
    <w:rsid w:val="00175F49"/>
    <w:rsid w:val="00181677"/>
    <w:rsid w:val="0019385D"/>
    <w:rsid w:val="001A5019"/>
    <w:rsid w:val="001B637E"/>
    <w:rsid w:val="001E34F9"/>
    <w:rsid w:val="001F2D05"/>
    <w:rsid w:val="00213938"/>
    <w:rsid w:val="00217B85"/>
    <w:rsid w:val="00220129"/>
    <w:rsid w:val="002241D3"/>
    <w:rsid w:val="0025588D"/>
    <w:rsid w:val="00261CCD"/>
    <w:rsid w:val="002636FF"/>
    <w:rsid w:val="0026615A"/>
    <w:rsid w:val="00272E70"/>
    <w:rsid w:val="00276802"/>
    <w:rsid w:val="002B2211"/>
    <w:rsid w:val="002B5DCC"/>
    <w:rsid w:val="002D4DD5"/>
    <w:rsid w:val="002E0538"/>
    <w:rsid w:val="002E6CEA"/>
    <w:rsid w:val="00304F0A"/>
    <w:rsid w:val="00337177"/>
    <w:rsid w:val="00340853"/>
    <w:rsid w:val="003412E0"/>
    <w:rsid w:val="0035626A"/>
    <w:rsid w:val="00377CF0"/>
    <w:rsid w:val="00382EFE"/>
    <w:rsid w:val="003A212A"/>
    <w:rsid w:val="003B5A9E"/>
    <w:rsid w:val="003D0EC5"/>
    <w:rsid w:val="003D6A3F"/>
    <w:rsid w:val="003E571B"/>
    <w:rsid w:val="00414C63"/>
    <w:rsid w:val="00424296"/>
    <w:rsid w:val="00425D15"/>
    <w:rsid w:val="004279A6"/>
    <w:rsid w:val="00433AF3"/>
    <w:rsid w:val="004608A7"/>
    <w:rsid w:val="004650CE"/>
    <w:rsid w:val="004B0BE1"/>
    <w:rsid w:val="004E12F6"/>
    <w:rsid w:val="004F0F26"/>
    <w:rsid w:val="0053076E"/>
    <w:rsid w:val="005376AD"/>
    <w:rsid w:val="005F12FC"/>
    <w:rsid w:val="006051CA"/>
    <w:rsid w:val="00634865"/>
    <w:rsid w:val="006511DE"/>
    <w:rsid w:val="00655D7C"/>
    <w:rsid w:val="00662334"/>
    <w:rsid w:val="00663859"/>
    <w:rsid w:val="00682A85"/>
    <w:rsid w:val="0069513A"/>
    <w:rsid w:val="006A1D39"/>
    <w:rsid w:val="006D2C48"/>
    <w:rsid w:val="006E2483"/>
    <w:rsid w:val="006E73B2"/>
    <w:rsid w:val="006E786D"/>
    <w:rsid w:val="006E7F39"/>
    <w:rsid w:val="006F5AA6"/>
    <w:rsid w:val="006F5C6D"/>
    <w:rsid w:val="006F79FD"/>
    <w:rsid w:val="0070030C"/>
    <w:rsid w:val="0071078D"/>
    <w:rsid w:val="00711346"/>
    <w:rsid w:val="007124CB"/>
    <w:rsid w:val="00714806"/>
    <w:rsid w:val="00720B28"/>
    <w:rsid w:val="00731364"/>
    <w:rsid w:val="00732A63"/>
    <w:rsid w:val="00775D07"/>
    <w:rsid w:val="0078039B"/>
    <w:rsid w:val="007A003F"/>
    <w:rsid w:val="007B46D9"/>
    <w:rsid w:val="007C51B8"/>
    <w:rsid w:val="007D6ACE"/>
    <w:rsid w:val="007E1B1F"/>
    <w:rsid w:val="007E3890"/>
    <w:rsid w:val="007E5D29"/>
    <w:rsid w:val="007F5EE7"/>
    <w:rsid w:val="0081101A"/>
    <w:rsid w:val="00821E66"/>
    <w:rsid w:val="00822E7A"/>
    <w:rsid w:val="00841624"/>
    <w:rsid w:val="00854462"/>
    <w:rsid w:val="00863026"/>
    <w:rsid w:val="00886B8D"/>
    <w:rsid w:val="00891E7F"/>
    <w:rsid w:val="008C7E0E"/>
    <w:rsid w:val="008E2DD3"/>
    <w:rsid w:val="00903F41"/>
    <w:rsid w:val="009129B8"/>
    <w:rsid w:val="009642D3"/>
    <w:rsid w:val="00971EBE"/>
    <w:rsid w:val="009735A7"/>
    <w:rsid w:val="00977A21"/>
    <w:rsid w:val="009933B4"/>
    <w:rsid w:val="009953E3"/>
    <w:rsid w:val="009B11BA"/>
    <w:rsid w:val="009C15F4"/>
    <w:rsid w:val="009C56A9"/>
    <w:rsid w:val="009F5133"/>
    <w:rsid w:val="009F585B"/>
    <w:rsid w:val="00A14BD0"/>
    <w:rsid w:val="00A408E5"/>
    <w:rsid w:val="00A42F4A"/>
    <w:rsid w:val="00A45BA9"/>
    <w:rsid w:val="00A54E85"/>
    <w:rsid w:val="00A5686E"/>
    <w:rsid w:val="00A6073E"/>
    <w:rsid w:val="00A63E87"/>
    <w:rsid w:val="00A81B64"/>
    <w:rsid w:val="00A87666"/>
    <w:rsid w:val="00A908F4"/>
    <w:rsid w:val="00A94DF3"/>
    <w:rsid w:val="00AD3123"/>
    <w:rsid w:val="00AD58A5"/>
    <w:rsid w:val="00AE7F50"/>
    <w:rsid w:val="00AF6420"/>
    <w:rsid w:val="00B0423A"/>
    <w:rsid w:val="00B046EB"/>
    <w:rsid w:val="00B06A69"/>
    <w:rsid w:val="00B20F25"/>
    <w:rsid w:val="00B56101"/>
    <w:rsid w:val="00B633E3"/>
    <w:rsid w:val="00B672D6"/>
    <w:rsid w:val="00B77A53"/>
    <w:rsid w:val="00B92083"/>
    <w:rsid w:val="00BA08A6"/>
    <w:rsid w:val="00BB0933"/>
    <w:rsid w:val="00BB61A9"/>
    <w:rsid w:val="00BD3F66"/>
    <w:rsid w:val="00BE5861"/>
    <w:rsid w:val="00BF219C"/>
    <w:rsid w:val="00C35080"/>
    <w:rsid w:val="00C358D4"/>
    <w:rsid w:val="00C90140"/>
    <w:rsid w:val="00CB3254"/>
    <w:rsid w:val="00CB6667"/>
    <w:rsid w:val="00D257E4"/>
    <w:rsid w:val="00D27FA5"/>
    <w:rsid w:val="00D31C49"/>
    <w:rsid w:val="00D670BD"/>
    <w:rsid w:val="00D80B8A"/>
    <w:rsid w:val="00D8540D"/>
    <w:rsid w:val="00DB2DD9"/>
    <w:rsid w:val="00DC3965"/>
    <w:rsid w:val="00DC75A8"/>
    <w:rsid w:val="00DD6C55"/>
    <w:rsid w:val="00E07EE2"/>
    <w:rsid w:val="00E232F9"/>
    <w:rsid w:val="00E37533"/>
    <w:rsid w:val="00E47148"/>
    <w:rsid w:val="00E65211"/>
    <w:rsid w:val="00E813FC"/>
    <w:rsid w:val="00E84A8F"/>
    <w:rsid w:val="00EA114D"/>
    <w:rsid w:val="00EA6439"/>
    <w:rsid w:val="00EF2E66"/>
    <w:rsid w:val="00EF3F2E"/>
    <w:rsid w:val="00F1218A"/>
    <w:rsid w:val="00F17FBC"/>
    <w:rsid w:val="00F31C9D"/>
    <w:rsid w:val="00F3392C"/>
    <w:rsid w:val="00F346A3"/>
    <w:rsid w:val="00F85156"/>
    <w:rsid w:val="00F9242A"/>
    <w:rsid w:val="00F97A45"/>
    <w:rsid w:val="00FA4CBE"/>
    <w:rsid w:val="00FB476E"/>
    <w:rsid w:val="00FB5E90"/>
    <w:rsid w:val="00FB6AED"/>
    <w:rsid w:val="00FB6F54"/>
    <w:rsid w:val="00FC2BE6"/>
    <w:rsid w:val="00FD05A5"/>
    <w:rsid w:val="00FF5B4D"/>
    <w:rsid w:val="00FF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3D6A3F"/>
    <w:pPr>
      <w:keepNext/>
      <w:jc w:val="center"/>
      <w:outlineLvl w:val="1"/>
    </w:pPr>
    <w:rPr>
      <w:rFonts w:cs="David"/>
      <w:b/>
      <w:bCs/>
      <w:noProof/>
      <w:sz w:val="20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670BD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D670BD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670BD"/>
  </w:style>
  <w:style w:type="paragraph" w:styleId="a6">
    <w:name w:val="header"/>
    <w:basedOn w:val="a"/>
    <w:link w:val="a7"/>
    <w:uiPriority w:val="99"/>
    <w:rsid w:val="00DC3965"/>
    <w:pPr>
      <w:tabs>
        <w:tab w:val="center" w:pos="4153"/>
        <w:tab w:val="right" w:pos="8306"/>
      </w:tabs>
    </w:pPr>
  </w:style>
  <w:style w:type="character" w:styleId="Hyperlink">
    <w:name w:val="Hyperlink"/>
    <w:basedOn w:val="a0"/>
    <w:rsid w:val="00DC3965"/>
    <w:rPr>
      <w:color w:val="0000FF"/>
      <w:u w:val="single"/>
    </w:rPr>
  </w:style>
  <w:style w:type="character" w:customStyle="1" w:styleId="20">
    <w:name w:val="כותרת 2 תו"/>
    <w:basedOn w:val="a0"/>
    <w:link w:val="2"/>
    <w:semiHidden/>
    <w:rsid w:val="003D6A3F"/>
    <w:rPr>
      <w:rFonts w:cs="David"/>
      <w:b/>
      <w:bCs/>
      <w:noProof/>
      <w:szCs w:val="24"/>
      <w:lang w:eastAsia="he-IL"/>
    </w:rPr>
  </w:style>
  <w:style w:type="character" w:customStyle="1" w:styleId="a7">
    <w:name w:val="כותרת עליונה תו"/>
    <w:basedOn w:val="a0"/>
    <w:link w:val="a6"/>
    <w:uiPriority w:val="99"/>
    <w:rsid w:val="003D6A3F"/>
    <w:rPr>
      <w:sz w:val="24"/>
      <w:szCs w:val="24"/>
    </w:rPr>
  </w:style>
  <w:style w:type="paragraph" w:styleId="a8">
    <w:name w:val="Title"/>
    <w:basedOn w:val="a"/>
    <w:link w:val="a9"/>
    <w:qFormat/>
    <w:rsid w:val="003D6A3F"/>
    <w:pPr>
      <w:jc w:val="center"/>
    </w:pPr>
    <w:rPr>
      <w:rFonts w:cs="David"/>
      <w:b/>
      <w:bCs/>
      <w:noProof/>
      <w:sz w:val="20"/>
      <w:lang w:eastAsia="he-IL"/>
    </w:rPr>
  </w:style>
  <w:style w:type="character" w:customStyle="1" w:styleId="a9">
    <w:name w:val="כותרת טקסט תו"/>
    <w:basedOn w:val="a0"/>
    <w:link w:val="a8"/>
    <w:rsid w:val="003D6A3F"/>
    <w:rPr>
      <w:rFonts w:cs="David"/>
      <w:b/>
      <w:bCs/>
      <w:noProof/>
      <w:szCs w:val="24"/>
      <w:lang w:eastAsia="he-IL"/>
    </w:rPr>
  </w:style>
  <w:style w:type="paragraph" w:styleId="aa">
    <w:name w:val="Balloon Text"/>
    <w:basedOn w:val="a"/>
    <w:link w:val="ab"/>
    <w:rsid w:val="001A5019"/>
    <w:rPr>
      <w:rFonts w:ascii="Tahoma" w:hAnsi="Tahoma" w:cs="Tahoma"/>
      <w:sz w:val="16"/>
      <w:szCs w:val="16"/>
    </w:rPr>
  </w:style>
  <w:style w:type="character" w:customStyle="1" w:styleId="ab">
    <w:name w:val="טקסט בלונים תו"/>
    <w:basedOn w:val="a0"/>
    <w:link w:val="aa"/>
    <w:rsid w:val="001A50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3D6A3F"/>
    <w:pPr>
      <w:keepNext/>
      <w:jc w:val="center"/>
      <w:outlineLvl w:val="1"/>
    </w:pPr>
    <w:rPr>
      <w:rFonts w:cs="David"/>
      <w:b/>
      <w:bCs/>
      <w:noProof/>
      <w:sz w:val="20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670BD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D670BD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670BD"/>
  </w:style>
  <w:style w:type="paragraph" w:styleId="a6">
    <w:name w:val="header"/>
    <w:basedOn w:val="a"/>
    <w:link w:val="a7"/>
    <w:uiPriority w:val="99"/>
    <w:rsid w:val="00DC3965"/>
    <w:pPr>
      <w:tabs>
        <w:tab w:val="center" w:pos="4153"/>
        <w:tab w:val="right" w:pos="8306"/>
      </w:tabs>
    </w:pPr>
  </w:style>
  <w:style w:type="character" w:styleId="Hyperlink">
    <w:name w:val="Hyperlink"/>
    <w:basedOn w:val="a0"/>
    <w:rsid w:val="00DC3965"/>
    <w:rPr>
      <w:color w:val="0000FF"/>
      <w:u w:val="single"/>
    </w:rPr>
  </w:style>
  <w:style w:type="character" w:customStyle="1" w:styleId="20">
    <w:name w:val="כותרת 2 תו"/>
    <w:basedOn w:val="a0"/>
    <w:link w:val="2"/>
    <w:semiHidden/>
    <w:rsid w:val="003D6A3F"/>
    <w:rPr>
      <w:rFonts w:cs="David"/>
      <w:b/>
      <w:bCs/>
      <w:noProof/>
      <w:szCs w:val="24"/>
      <w:lang w:eastAsia="he-IL"/>
    </w:rPr>
  </w:style>
  <w:style w:type="character" w:customStyle="1" w:styleId="a7">
    <w:name w:val="כותרת עליונה תו"/>
    <w:basedOn w:val="a0"/>
    <w:link w:val="a6"/>
    <w:uiPriority w:val="99"/>
    <w:rsid w:val="003D6A3F"/>
    <w:rPr>
      <w:sz w:val="24"/>
      <w:szCs w:val="24"/>
    </w:rPr>
  </w:style>
  <w:style w:type="paragraph" w:styleId="a8">
    <w:name w:val="Title"/>
    <w:basedOn w:val="a"/>
    <w:link w:val="a9"/>
    <w:qFormat/>
    <w:rsid w:val="003D6A3F"/>
    <w:pPr>
      <w:jc w:val="center"/>
    </w:pPr>
    <w:rPr>
      <w:rFonts w:cs="David"/>
      <w:b/>
      <w:bCs/>
      <w:noProof/>
      <w:sz w:val="20"/>
      <w:lang w:eastAsia="he-IL"/>
    </w:rPr>
  </w:style>
  <w:style w:type="character" w:customStyle="1" w:styleId="a9">
    <w:name w:val="כותרת טקסט תו"/>
    <w:basedOn w:val="a0"/>
    <w:link w:val="a8"/>
    <w:rsid w:val="003D6A3F"/>
    <w:rPr>
      <w:rFonts w:cs="David"/>
      <w:b/>
      <w:bCs/>
      <w:noProof/>
      <w:szCs w:val="24"/>
      <w:lang w:eastAsia="he-IL"/>
    </w:rPr>
  </w:style>
  <w:style w:type="paragraph" w:styleId="aa">
    <w:name w:val="Balloon Text"/>
    <w:basedOn w:val="a"/>
    <w:link w:val="ab"/>
    <w:rsid w:val="001A5019"/>
    <w:rPr>
      <w:rFonts w:ascii="Tahoma" w:hAnsi="Tahoma" w:cs="Tahoma"/>
      <w:sz w:val="16"/>
      <w:szCs w:val="16"/>
    </w:rPr>
  </w:style>
  <w:style w:type="character" w:customStyle="1" w:styleId="ab">
    <w:name w:val="טקסט בלונים תו"/>
    <w:basedOn w:val="a0"/>
    <w:link w:val="aa"/>
    <w:rsid w:val="001A50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1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ucation.gov.i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mu1965\Application%20Data\Microsoft\Templates\&#1500;&#1493;&#1490;&#1493;%20&#1492;&#1488;&#1490;&#1507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B1AA69-B987-497E-AE4E-E9E66B054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לוגו האגף.dot</Template>
  <TotalTime>7</TotalTime>
  <Pages>1</Pages>
  <Words>76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מדינת ישראל</vt:lpstr>
    </vt:vector>
  </TitlesOfParts>
  <Company>moe</Company>
  <LinksUpToDate>false</LinksUpToDate>
  <CharactersWithSpaces>460</CharactersWithSpaces>
  <SharedDoc>false</SharedDoc>
  <HLinks>
    <vt:vector size="6" baseType="variant">
      <vt:variant>
        <vt:i4>655439</vt:i4>
      </vt:variant>
      <vt:variant>
        <vt:i4>5</vt:i4>
      </vt:variant>
      <vt:variant>
        <vt:i4>0</vt:i4>
      </vt:variant>
      <vt:variant>
        <vt:i4>5</vt:i4>
      </vt:variant>
      <vt:variant>
        <vt:lpwstr>http://www.education.gov.il/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מדינת ישראל</dc:title>
  <dc:creator>moe</dc:creator>
  <cp:lastModifiedBy>בטי כהן</cp:lastModifiedBy>
  <cp:revision>4</cp:revision>
  <cp:lastPrinted>2022-04-10T09:35:00Z</cp:lastPrinted>
  <dcterms:created xsi:type="dcterms:W3CDTF">2022-04-25T13:12:00Z</dcterms:created>
  <dcterms:modified xsi:type="dcterms:W3CDTF">2022-04-25T13:30:00Z</dcterms:modified>
</cp:coreProperties>
</file>